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9F1F52" w14:textId="6C222AD1" w:rsidR="00053FFD" w:rsidRPr="00053FFD" w:rsidRDefault="00053FFD" w:rsidP="00A26C49">
      <w:pPr>
        <w:jc w:val="center"/>
        <w:rPr>
          <w:rFonts w:ascii="Georgia" w:hAnsi="Georgia"/>
          <w:b/>
          <w:sz w:val="32"/>
          <w:szCs w:val="32"/>
          <w:u w:val="single"/>
        </w:rPr>
      </w:pPr>
      <w:r w:rsidRPr="00053FFD">
        <w:rPr>
          <w:rFonts w:ascii="Georgia" w:hAnsi="Georgia"/>
          <w:b/>
          <w:sz w:val="32"/>
          <w:szCs w:val="32"/>
          <w:u w:val="single"/>
        </w:rPr>
        <w:t>Session 3</w:t>
      </w:r>
    </w:p>
    <w:p w14:paraId="6089CD41" w14:textId="7FF5753A" w:rsidR="008432E4" w:rsidRPr="00053FFD" w:rsidRDefault="0033733E" w:rsidP="00A26C49">
      <w:pPr>
        <w:jc w:val="center"/>
        <w:rPr>
          <w:rFonts w:ascii="Georgia" w:hAnsi="Georgia"/>
          <w:sz w:val="32"/>
          <w:szCs w:val="32"/>
          <w:u w:val="single"/>
        </w:rPr>
      </w:pPr>
      <w:r w:rsidRPr="00053FFD">
        <w:rPr>
          <w:rFonts w:ascii="Georgia" w:hAnsi="Georgia"/>
          <w:b/>
          <w:sz w:val="32"/>
          <w:szCs w:val="32"/>
          <w:u w:val="single"/>
        </w:rPr>
        <w:t>Theme</w:t>
      </w:r>
      <w:r w:rsidR="0005291C" w:rsidRPr="00053FFD">
        <w:rPr>
          <w:rFonts w:ascii="Georgia" w:hAnsi="Georgia"/>
          <w:b/>
          <w:sz w:val="32"/>
          <w:szCs w:val="32"/>
          <w:u w:val="single"/>
        </w:rPr>
        <w:t>:</w:t>
      </w:r>
      <w:r w:rsidR="00F36FC2" w:rsidRPr="00053FFD">
        <w:rPr>
          <w:rFonts w:ascii="Georgia" w:hAnsi="Georgia"/>
          <w:b/>
          <w:sz w:val="32"/>
          <w:szCs w:val="32"/>
          <w:u w:val="single"/>
        </w:rPr>
        <w:t xml:space="preserve"> </w:t>
      </w:r>
      <w:r w:rsidR="00502841" w:rsidRPr="00053FFD">
        <w:rPr>
          <w:rFonts w:ascii="Georgia" w:hAnsi="Georgia"/>
          <w:sz w:val="32"/>
          <w:szCs w:val="32"/>
          <w:u w:val="single"/>
        </w:rPr>
        <w:t>I am the vine</w:t>
      </w:r>
      <w:r w:rsidR="008947C6" w:rsidRPr="00053FFD">
        <w:rPr>
          <w:rFonts w:ascii="Georgia" w:hAnsi="Georgia"/>
          <w:sz w:val="32"/>
          <w:szCs w:val="32"/>
          <w:u w:val="single"/>
        </w:rPr>
        <w:t xml:space="preserve"> – John 15:1-</w:t>
      </w:r>
      <w:r w:rsidR="00A31DAC" w:rsidRPr="00053FFD">
        <w:rPr>
          <w:rFonts w:ascii="Georgia" w:hAnsi="Georgia"/>
          <w:sz w:val="32"/>
          <w:szCs w:val="32"/>
          <w:u w:val="single"/>
        </w:rPr>
        <w:t>5</w:t>
      </w:r>
    </w:p>
    <w:p w14:paraId="21940FEE" w14:textId="77777777" w:rsidR="00FE025D" w:rsidRPr="00846E24" w:rsidRDefault="00FE025D" w:rsidP="00A26C49">
      <w:pPr>
        <w:rPr>
          <w:sz w:val="26"/>
          <w:szCs w:val="26"/>
        </w:rPr>
      </w:pPr>
    </w:p>
    <w:p w14:paraId="0C2A3E39" w14:textId="77777777" w:rsidR="00053FFD" w:rsidRDefault="00824D2A" w:rsidP="00A26C49">
      <w:pPr>
        <w:tabs>
          <w:tab w:val="left" w:pos="3420"/>
        </w:tabs>
        <w:rPr>
          <w:rFonts w:ascii="Source Sans Pro" w:hAnsi="Source Sans Pro"/>
          <w:b/>
          <w:bCs/>
        </w:rPr>
      </w:pPr>
      <w:r w:rsidRPr="00053FFD">
        <w:rPr>
          <w:rFonts w:ascii="Source Sans Pro" w:hAnsi="Source Sans Pro"/>
          <w:b/>
          <w:bCs/>
          <w:u w:val="single"/>
        </w:rPr>
        <w:t>Resources</w:t>
      </w:r>
      <w:r w:rsidR="00F36FC2" w:rsidRPr="00053FFD">
        <w:rPr>
          <w:rFonts w:ascii="Source Sans Pro" w:hAnsi="Source Sans Pro"/>
          <w:b/>
          <w:bCs/>
          <w:u w:val="single"/>
        </w:rPr>
        <w:t>:</w:t>
      </w:r>
      <w:r w:rsidR="00F36FC2" w:rsidRPr="00053FFD">
        <w:rPr>
          <w:rFonts w:ascii="Source Sans Pro" w:hAnsi="Source Sans Pro"/>
          <w:b/>
          <w:bCs/>
        </w:rPr>
        <w:t xml:space="preserve"> </w:t>
      </w:r>
    </w:p>
    <w:p w14:paraId="46FCBE0D" w14:textId="77777777" w:rsidR="00053FFD" w:rsidRDefault="00053FFD" w:rsidP="00A26C49">
      <w:pPr>
        <w:tabs>
          <w:tab w:val="left" w:pos="3420"/>
        </w:tabs>
        <w:rPr>
          <w:rFonts w:ascii="Source Sans Pro" w:hAnsi="Source Sans Pro"/>
        </w:rPr>
        <w:sectPr w:rsidR="00053FFD" w:rsidSect="00053FFD">
          <w:headerReference w:type="default" r:id="rId10"/>
          <w:footerReference w:type="default" r:id="rId11"/>
          <w:pgSz w:w="11907" w:h="16840" w:code="9"/>
          <w:pgMar w:top="720" w:right="720" w:bottom="720" w:left="720" w:header="709" w:footer="709" w:gutter="0"/>
          <w:cols w:space="1134"/>
          <w:docGrid w:linePitch="360"/>
        </w:sectPr>
      </w:pPr>
    </w:p>
    <w:p w14:paraId="70D72D62" w14:textId="77777777" w:rsidR="00053FFD" w:rsidRPr="00053FFD" w:rsidRDefault="00F36FC2" w:rsidP="00053FFD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053FFD">
        <w:rPr>
          <w:rFonts w:ascii="Source Sans Pro" w:hAnsi="Source Sans Pro"/>
        </w:rPr>
        <w:t>Name labels</w:t>
      </w:r>
    </w:p>
    <w:p w14:paraId="4B669759" w14:textId="77777777" w:rsidR="00053FFD" w:rsidRPr="00053FFD" w:rsidRDefault="00053FFD" w:rsidP="00053FFD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053FFD">
        <w:rPr>
          <w:rFonts w:ascii="Source Sans Pro" w:hAnsi="Source Sans Pro"/>
        </w:rPr>
        <w:t>P</w:t>
      </w:r>
      <w:r w:rsidR="00A22327" w:rsidRPr="00053FFD">
        <w:rPr>
          <w:rFonts w:ascii="Source Sans Pro" w:hAnsi="Source Sans Pro"/>
        </w:rPr>
        <w:t>ens</w:t>
      </w:r>
    </w:p>
    <w:p w14:paraId="58674E06" w14:textId="77777777" w:rsidR="00053FFD" w:rsidRPr="00053FFD" w:rsidRDefault="00053FFD" w:rsidP="00053FFD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053FFD">
        <w:rPr>
          <w:rFonts w:ascii="Source Sans Pro" w:hAnsi="Source Sans Pro"/>
        </w:rPr>
        <w:t>I</w:t>
      </w:r>
      <w:r w:rsidR="00F36FC2" w:rsidRPr="00053FFD">
        <w:rPr>
          <w:rFonts w:ascii="Source Sans Pro" w:hAnsi="Source Sans Pro"/>
        </w:rPr>
        <w:t>ce breaker PowerPoint questions</w:t>
      </w:r>
    </w:p>
    <w:p w14:paraId="072FC8C8" w14:textId="77777777" w:rsidR="00053FFD" w:rsidRPr="00053FFD" w:rsidRDefault="00A22327" w:rsidP="00053FFD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053FFD">
        <w:rPr>
          <w:rFonts w:ascii="Source Sans Pro" w:hAnsi="Source Sans Pro"/>
        </w:rPr>
        <w:t>Prayer cards</w:t>
      </w:r>
    </w:p>
    <w:p w14:paraId="133E3657" w14:textId="77777777" w:rsidR="00053FFD" w:rsidRPr="00053FFD" w:rsidRDefault="00F36FC2" w:rsidP="00053FFD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053FFD">
        <w:rPr>
          <w:rFonts w:ascii="Source Sans Pro" w:hAnsi="Source Sans Pro"/>
        </w:rPr>
        <w:t>Video countdown timer</w:t>
      </w:r>
    </w:p>
    <w:p w14:paraId="59662990" w14:textId="77777777" w:rsidR="00053FFD" w:rsidRPr="00053FFD" w:rsidRDefault="00053FFD" w:rsidP="00053FFD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053FFD">
        <w:rPr>
          <w:rFonts w:ascii="Source Sans Pro" w:hAnsi="Source Sans Pro"/>
        </w:rPr>
        <w:t>G</w:t>
      </w:r>
      <w:r w:rsidR="007A5526" w:rsidRPr="00053FFD">
        <w:rPr>
          <w:rFonts w:ascii="Source Sans Pro" w:hAnsi="Source Sans Pro"/>
        </w:rPr>
        <w:t>ame resources</w:t>
      </w:r>
    </w:p>
    <w:p w14:paraId="33F60CE5" w14:textId="77777777" w:rsidR="00053FFD" w:rsidRPr="00053FFD" w:rsidRDefault="007A5526" w:rsidP="00053FFD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053FFD">
        <w:rPr>
          <w:rFonts w:ascii="Source Sans Pro" w:hAnsi="Source Sans Pro"/>
        </w:rPr>
        <w:t>Quiz Power</w:t>
      </w:r>
      <w:r w:rsidR="006F7FC5" w:rsidRPr="00053FFD">
        <w:rPr>
          <w:rFonts w:ascii="Source Sans Pro" w:hAnsi="Source Sans Pro"/>
        </w:rPr>
        <w:t>P</w:t>
      </w:r>
      <w:r w:rsidRPr="00053FFD">
        <w:rPr>
          <w:rFonts w:ascii="Source Sans Pro" w:hAnsi="Source Sans Pro"/>
        </w:rPr>
        <w:t>oint</w:t>
      </w:r>
    </w:p>
    <w:p w14:paraId="7AF9D374" w14:textId="77777777" w:rsidR="00053FFD" w:rsidRPr="00053FFD" w:rsidRDefault="006F7FC5" w:rsidP="00053FFD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053FFD">
        <w:rPr>
          <w:rFonts w:ascii="Source Sans Pro" w:hAnsi="Source Sans Pro"/>
        </w:rPr>
        <w:t>Fruit for ‘blind’ tasting</w:t>
      </w:r>
    </w:p>
    <w:p w14:paraId="72FC1C3E" w14:textId="77777777" w:rsidR="00053FFD" w:rsidRPr="00053FFD" w:rsidRDefault="00867052" w:rsidP="00053FFD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053FFD">
        <w:rPr>
          <w:rFonts w:ascii="Source Sans Pro" w:hAnsi="Source Sans Pro"/>
        </w:rPr>
        <w:t>Prepared talk</w:t>
      </w:r>
    </w:p>
    <w:p w14:paraId="421B6B01" w14:textId="77777777" w:rsidR="00053FFD" w:rsidRPr="00053FFD" w:rsidRDefault="006F7FC5" w:rsidP="00053FFD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053FFD">
        <w:rPr>
          <w:rFonts w:ascii="Source Sans Pro" w:hAnsi="Source Sans Pro"/>
        </w:rPr>
        <w:t>‘I am the vine’ video clip</w:t>
      </w:r>
    </w:p>
    <w:p w14:paraId="4B2356FE" w14:textId="77777777" w:rsidR="00053FFD" w:rsidRPr="00053FFD" w:rsidRDefault="006F7FC5" w:rsidP="00053FFD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053FFD">
        <w:rPr>
          <w:rFonts w:ascii="Source Sans Pro" w:hAnsi="Source Sans Pro"/>
        </w:rPr>
        <w:t>Created paper vine, paper people</w:t>
      </w:r>
      <w:r w:rsidR="00867052" w:rsidRPr="00053FFD">
        <w:rPr>
          <w:rFonts w:ascii="Source Sans Pro" w:hAnsi="Source Sans Pro"/>
        </w:rPr>
        <w:t xml:space="preserve"> or paper vines</w:t>
      </w:r>
    </w:p>
    <w:p w14:paraId="7EBFEC0B" w14:textId="77777777" w:rsidR="00053FFD" w:rsidRPr="00053FFD" w:rsidRDefault="00053FFD" w:rsidP="00053FFD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053FFD">
        <w:rPr>
          <w:rFonts w:ascii="Source Sans Pro" w:hAnsi="Source Sans Pro"/>
        </w:rPr>
        <w:t>C</w:t>
      </w:r>
      <w:r w:rsidR="006F7FC5" w:rsidRPr="00053FFD">
        <w:rPr>
          <w:rFonts w:ascii="Source Sans Pro" w:hAnsi="Source Sans Pro"/>
        </w:rPr>
        <w:t>olouring pens</w:t>
      </w:r>
    </w:p>
    <w:p w14:paraId="74FDC85E" w14:textId="77777777" w:rsidR="00053FFD" w:rsidRPr="00053FFD" w:rsidRDefault="00053FFD" w:rsidP="00053FFD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053FFD">
        <w:rPr>
          <w:rFonts w:ascii="Source Sans Pro" w:hAnsi="Source Sans Pro"/>
        </w:rPr>
        <w:t>B</w:t>
      </w:r>
      <w:r w:rsidR="12A01647" w:rsidRPr="00053FFD">
        <w:rPr>
          <w:rFonts w:ascii="Source Sans Pro" w:hAnsi="Source Sans Pro"/>
        </w:rPr>
        <w:t>lue tack</w:t>
      </w:r>
    </w:p>
    <w:p w14:paraId="4833E4B8" w14:textId="3B3B822D" w:rsidR="007530A7" w:rsidRPr="00053FFD" w:rsidRDefault="00867052" w:rsidP="00053FFD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053FFD">
        <w:rPr>
          <w:rFonts w:ascii="Source Sans Pro" w:hAnsi="Source Sans Pro"/>
        </w:rPr>
        <w:t>‘Remain in me’ video song</w:t>
      </w:r>
    </w:p>
    <w:p w14:paraId="6913D4F5" w14:textId="77777777" w:rsidR="00053FFD" w:rsidRDefault="00053FFD" w:rsidP="00A26C49">
      <w:pPr>
        <w:rPr>
          <w:rFonts w:ascii="Source Sans Pro" w:hAnsi="Source Sans Pro"/>
          <w:b/>
          <w:color w:val="0070C0"/>
        </w:rPr>
        <w:sectPr w:rsidR="00053FFD" w:rsidSect="00053FFD">
          <w:type w:val="continuous"/>
          <w:pgSz w:w="11907" w:h="16840" w:code="9"/>
          <w:pgMar w:top="720" w:right="720" w:bottom="720" w:left="720" w:header="709" w:footer="709" w:gutter="0"/>
          <w:cols w:num="2" w:space="1134"/>
          <w:docGrid w:linePitch="360"/>
        </w:sectPr>
      </w:pPr>
    </w:p>
    <w:p w14:paraId="09DA36B9" w14:textId="77777777" w:rsidR="00824D2A" w:rsidRDefault="00824D2A" w:rsidP="00A26C49">
      <w:pPr>
        <w:rPr>
          <w:rFonts w:ascii="Source Sans Pro" w:hAnsi="Source Sans Pro"/>
          <w:b/>
          <w:color w:val="0070C0"/>
        </w:rPr>
      </w:pPr>
    </w:p>
    <w:tbl>
      <w:tblPr>
        <w:tblW w:w="10740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ayout w:type="fixed"/>
        <w:tblLook w:val="04A0" w:firstRow="1" w:lastRow="0" w:firstColumn="1" w:lastColumn="0" w:noHBand="0" w:noVBand="1"/>
      </w:tblPr>
      <w:tblGrid>
        <w:gridCol w:w="1290"/>
        <w:gridCol w:w="1008"/>
        <w:gridCol w:w="7308"/>
        <w:gridCol w:w="1134"/>
      </w:tblGrid>
      <w:tr w:rsidR="00715B95" w:rsidRPr="00D93ECE" w14:paraId="7484CF07" w14:textId="77777777" w:rsidTr="00F76F14">
        <w:tc>
          <w:tcPr>
            <w:tcW w:w="1290" w:type="dxa"/>
            <w:tcBorders>
              <w:bottom w:val="single" w:sz="12" w:space="0" w:color="9CC2E5"/>
            </w:tcBorders>
            <w:shd w:val="clear" w:color="auto" w:fill="auto"/>
          </w:tcPr>
          <w:p w14:paraId="3150DED7" w14:textId="77777777" w:rsidR="00715B95" w:rsidRPr="00D93ECE" w:rsidRDefault="00715B95" w:rsidP="00F76F14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bookmarkStart w:id="29" w:name="_Hlk169867879"/>
            <w:r w:rsidRPr="00D93ECE">
              <w:rPr>
                <w:rFonts w:ascii="Source Sans Pro" w:hAnsi="Source Sans Pro"/>
                <w:b/>
                <w:bCs/>
                <w:sz w:val="28"/>
                <w:szCs w:val="28"/>
              </w:rPr>
              <w:t>Time</w:t>
            </w:r>
          </w:p>
        </w:tc>
        <w:tc>
          <w:tcPr>
            <w:tcW w:w="1008" w:type="dxa"/>
            <w:tcBorders>
              <w:bottom w:val="single" w:sz="12" w:space="0" w:color="9CC2E5"/>
            </w:tcBorders>
          </w:tcPr>
          <w:p w14:paraId="0681AA89" w14:textId="77777777" w:rsidR="00715B95" w:rsidRPr="00D93ECE" w:rsidRDefault="00715B95" w:rsidP="00F76F14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 w:rsidRPr="00D93ECE">
              <w:rPr>
                <w:rFonts w:ascii="Source Sans Pro" w:hAnsi="Source Sans Pro"/>
                <w:b/>
                <w:bCs/>
                <w:sz w:val="28"/>
                <w:szCs w:val="28"/>
              </w:rPr>
              <w:t>Who?</w:t>
            </w:r>
          </w:p>
        </w:tc>
        <w:tc>
          <w:tcPr>
            <w:tcW w:w="7308" w:type="dxa"/>
            <w:tcBorders>
              <w:bottom w:val="single" w:sz="12" w:space="0" w:color="9CC2E5"/>
            </w:tcBorders>
            <w:shd w:val="clear" w:color="auto" w:fill="auto"/>
          </w:tcPr>
          <w:p w14:paraId="377807BC" w14:textId="77777777" w:rsidR="00715B95" w:rsidRPr="00D93ECE" w:rsidRDefault="00715B95" w:rsidP="00F76F14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 w:rsidRPr="00D93ECE">
              <w:rPr>
                <w:rFonts w:ascii="Source Sans Pro" w:hAnsi="Source Sans Pro"/>
                <w:b/>
                <w:bCs/>
                <w:sz w:val="28"/>
                <w:szCs w:val="28"/>
              </w:rPr>
              <w:t>Item</w:t>
            </w:r>
          </w:p>
        </w:tc>
        <w:tc>
          <w:tcPr>
            <w:tcW w:w="1134" w:type="dxa"/>
            <w:tcBorders>
              <w:bottom w:val="single" w:sz="12" w:space="0" w:color="9CC2E5"/>
            </w:tcBorders>
            <w:shd w:val="clear" w:color="auto" w:fill="auto"/>
          </w:tcPr>
          <w:p w14:paraId="12CD9975" w14:textId="77777777" w:rsidR="00715B95" w:rsidRPr="00D93ECE" w:rsidRDefault="00715B95" w:rsidP="00F76F14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 w:rsidRPr="00D93ECE">
              <w:rPr>
                <w:rFonts w:ascii="Source Sans Pro" w:hAnsi="Source Sans Pro"/>
                <w:b/>
                <w:bCs/>
                <w:sz w:val="28"/>
                <w:szCs w:val="28"/>
              </w:rPr>
              <w:t>Length</w:t>
            </w:r>
          </w:p>
        </w:tc>
      </w:tr>
      <w:tr w:rsidR="00715B95" w:rsidRPr="00D93ECE" w14:paraId="3106B58D" w14:textId="77777777" w:rsidTr="00F76F14">
        <w:tc>
          <w:tcPr>
            <w:tcW w:w="1290" w:type="dxa"/>
            <w:shd w:val="clear" w:color="auto" w:fill="auto"/>
          </w:tcPr>
          <w:p w14:paraId="26074238" w14:textId="77777777" w:rsidR="00715B95" w:rsidRPr="00D93ECE" w:rsidRDefault="00715B95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7F842FCA" w14:textId="77777777" w:rsidR="00715B95" w:rsidRPr="00D93ECE" w:rsidRDefault="00715B95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0D2A433C" w14:textId="1E85283E" w:rsidR="00715B95" w:rsidRPr="00D93ECE" w:rsidRDefault="00715B95" w:rsidP="00F76F14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D93ECE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Doors open and ice breaker questions on screen</w:t>
            </w:r>
          </w:p>
        </w:tc>
        <w:tc>
          <w:tcPr>
            <w:tcW w:w="1134" w:type="dxa"/>
            <w:shd w:val="clear" w:color="auto" w:fill="auto"/>
          </w:tcPr>
          <w:p w14:paraId="2962092C" w14:textId="659BAF32" w:rsidR="00715B95" w:rsidRPr="00D93ECE" w:rsidRDefault="00715B95" w:rsidP="00F76F14">
            <w:pPr>
              <w:rPr>
                <w:rFonts w:ascii="Source Sans Pro" w:hAnsi="Source Sans Pro"/>
                <w:bCs/>
                <w:color w:val="FF0000"/>
                <w:sz w:val="28"/>
                <w:szCs w:val="28"/>
              </w:rPr>
            </w:pPr>
            <w:r w:rsidRPr="00D93ECE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25 min</w:t>
            </w:r>
          </w:p>
        </w:tc>
      </w:tr>
      <w:tr w:rsidR="00715B95" w:rsidRPr="00D93ECE" w14:paraId="367898CE" w14:textId="77777777" w:rsidTr="00F76F14">
        <w:tc>
          <w:tcPr>
            <w:tcW w:w="1290" w:type="dxa"/>
            <w:shd w:val="clear" w:color="auto" w:fill="auto"/>
          </w:tcPr>
          <w:p w14:paraId="696FB085" w14:textId="77777777" w:rsidR="00715B95" w:rsidRPr="00D93ECE" w:rsidRDefault="00715B95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7CD3D766" w14:textId="77777777" w:rsidR="00715B95" w:rsidRPr="00D93ECE" w:rsidRDefault="00715B95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65FB5246" w14:textId="3CF14321" w:rsidR="00715B95" w:rsidRPr="00D93ECE" w:rsidRDefault="00715B95" w:rsidP="00F76F14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D93ECE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Video Countdown Timer</w:t>
            </w:r>
          </w:p>
        </w:tc>
        <w:tc>
          <w:tcPr>
            <w:tcW w:w="1134" w:type="dxa"/>
            <w:shd w:val="clear" w:color="auto" w:fill="auto"/>
          </w:tcPr>
          <w:p w14:paraId="759028C2" w14:textId="5D4D47B2" w:rsidR="00715B95" w:rsidRPr="00D93ECE" w:rsidRDefault="00715B95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D93ECE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5 min</w:t>
            </w:r>
          </w:p>
        </w:tc>
      </w:tr>
      <w:tr w:rsidR="00715B95" w:rsidRPr="00D93ECE" w14:paraId="7C624F8C" w14:textId="77777777" w:rsidTr="00F76F14">
        <w:tc>
          <w:tcPr>
            <w:tcW w:w="1290" w:type="dxa"/>
            <w:shd w:val="clear" w:color="auto" w:fill="auto"/>
          </w:tcPr>
          <w:p w14:paraId="2824162B" w14:textId="77777777" w:rsidR="00715B95" w:rsidRPr="00D93ECE" w:rsidRDefault="00715B95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0B734545" w14:textId="77777777" w:rsidR="00715B95" w:rsidRPr="00D93ECE" w:rsidRDefault="00715B95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60350CC8" w14:textId="51543681" w:rsidR="00715B95" w:rsidRPr="00D93ECE" w:rsidRDefault="00715B95" w:rsidP="00F76F14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D93ECE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Game</w:t>
            </w:r>
          </w:p>
        </w:tc>
        <w:tc>
          <w:tcPr>
            <w:tcW w:w="1134" w:type="dxa"/>
            <w:shd w:val="clear" w:color="auto" w:fill="auto"/>
          </w:tcPr>
          <w:p w14:paraId="6E382EA5" w14:textId="490E953A" w:rsidR="00715B95" w:rsidRPr="00D93ECE" w:rsidRDefault="00715B95" w:rsidP="00F76F14">
            <w:pPr>
              <w:rPr>
                <w:rFonts w:ascii="Source Sans Pro" w:hAnsi="Source Sans Pro"/>
                <w:bCs/>
                <w:color w:val="FF0000"/>
                <w:sz w:val="28"/>
                <w:szCs w:val="28"/>
              </w:rPr>
            </w:pPr>
            <w:r w:rsidRPr="00D93ECE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10 min</w:t>
            </w:r>
          </w:p>
        </w:tc>
      </w:tr>
      <w:tr w:rsidR="00715B95" w:rsidRPr="00D93ECE" w14:paraId="2223252B" w14:textId="77777777" w:rsidTr="00F76F14">
        <w:tc>
          <w:tcPr>
            <w:tcW w:w="1290" w:type="dxa"/>
            <w:shd w:val="clear" w:color="auto" w:fill="auto"/>
          </w:tcPr>
          <w:p w14:paraId="6A879328" w14:textId="77777777" w:rsidR="00715B95" w:rsidRPr="00D93ECE" w:rsidRDefault="00715B95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6E25600A" w14:textId="77777777" w:rsidR="00715B95" w:rsidRPr="00D93ECE" w:rsidRDefault="00715B95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2AE24FCD" w14:textId="44C0B987" w:rsidR="00715B95" w:rsidRPr="00D93ECE" w:rsidRDefault="00715B95" w:rsidP="00F76F14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D93ECE">
              <w:rPr>
                <w:rFonts w:ascii="Source Sans Pro" w:hAnsi="Source Sans Pro"/>
                <w:b/>
                <w:bCs/>
                <w:sz w:val="28"/>
                <w:szCs w:val="28"/>
              </w:rPr>
              <w:t>Notices &amp; encouragements</w:t>
            </w:r>
          </w:p>
        </w:tc>
        <w:tc>
          <w:tcPr>
            <w:tcW w:w="1134" w:type="dxa"/>
            <w:shd w:val="clear" w:color="auto" w:fill="auto"/>
          </w:tcPr>
          <w:p w14:paraId="471C422A" w14:textId="24F87FC9" w:rsidR="00715B95" w:rsidRPr="00D93ECE" w:rsidRDefault="00715B95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D93ECE">
              <w:rPr>
                <w:rFonts w:ascii="Source Sans Pro" w:hAnsi="Source Sans Pro"/>
                <w:b/>
                <w:bCs/>
                <w:sz w:val="28"/>
                <w:szCs w:val="28"/>
              </w:rPr>
              <w:t>5 min</w:t>
            </w:r>
          </w:p>
        </w:tc>
      </w:tr>
      <w:tr w:rsidR="00715B95" w:rsidRPr="00D93ECE" w14:paraId="270F4693" w14:textId="77777777" w:rsidTr="00F76F14">
        <w:tc>
          <w:tcPr>
            <w:tcW w:w="1290" w:type="dxa"/>
            <w:shd w:val="clear" w:color="auto" w:fill="auto"/>
          </w:tcPr>
          <w:p w14:paraId="3955A947" w14:textId="77777777" w:rsidR="00715B95" w:rsidRPr="00D93ECE" w:rsidRDefault="00715B95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264BEDA6" w14:textId="77777777" w:rsidR="00715B95" w:rsidRPr="00D93ECE" w:rsidRDefault="00715B95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49E8BF83" w14:textId="63AD84B8" w:rsidR="00715B95" w:rsidRPr="00D93ECE" w:rsidRDefault="00715B95" w:rsidP="00F76F14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D93ECE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Quiz</w:t>
            </w:r>
          </w:p>
        </w:tc>
        <w:tc>
          <w:tcPr>
            <w:tcW w:w="1134" w:type="dxa"/>
            <w:shd w:val="clear" w:color="auto" w:fill="auto"/>
          </w:tcPr>
          <w:p w14:paraId="0107E600" w14:textId="7B4614EE" w:rsidR="00715B95" w:rsidRPr="00D93ECE" w:rsidRDefault="00715B95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D93ECE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6 min</w:t>
            </w:r>
          </w:p>
        </w:tc>
      </w:tr>
      <w:tr w:rsidR="00715B95" w:rsidRPr="00D93ECE" w14:paraId="65528C92" w14:textId="77777777" w:rsidTr="00F76F14">
        <w:tc>
          <w:tcPr>
            <w:tcW w:w="1290" w:type="dxa"/>
            <w:shd w:val="clear" w:color="auto" w:fill="auto"/>
          </w:tcPr>
          <w:p w14:paraId="10132E34" w14:textId="77777777" w:rsidR="00715B95" w:rsidRPr="00D93ECE" w:rsidRDefault="00715B95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4AE033BB" w14:textId="77777777" w:rsidR="00715B95" w:rsidRPr="00D93ECE" w:rsidRDefault="00715B95" w:rsidP="00F76F14">
            <w:pPr>
              <w:rPr>
                <w:rFonts w:ascii="Source Sans Pro" w:hAnsi="Source Sans Pro"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8442" w:type="dxa"/>
            <w:gridSpan w:val="2"/>
            <w:shd w:val="clear" w:color="auto" w:fill="auto"/>
          </w:tcPr>
          <w:p w14:paraId="162D5CEC" w14:textId="70C9F0D5" w:rsidR="00715B95" w:rsidRPr="00D93ECE" w:rsidRDefault="00715B95" w:rsidP="00715B95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D93ECE">
              <w:rPr>
                <w:rFonts w:ascii="Source Sans Pro" w:hAnsi="Source Sans Pro"/>
                <w:sz w:val="28"/>
                <w:szCs w:val="28"/>
              </w:rPr>
              <w:t xml:space="preserve">A PowerPoint quiz based on what fruit and </w:t>
            </w:r>
            <w:bookmarkStart w:id="30" w:name="_Int_N0Xm3oU2"/>
            <w:proofErr w:type="gramStart"/>
            <w:r w:rsidRPr="00D93ECE">
              <w:rPr>
                <w:rFonts w:ascii="Source Sans Pro" w:hAnsi="Source Sans Pro"/>
                <w:sz w:val="28"/>
                <w:szCs w:val="28"/>
              </w:rPr>
              <w:t>veg</w:t>
            </w:r>
            <w:bookmarkEnd w:id="30"/>
            <w:proofErr w:type="gramEnd"/>
            <w:r w:rsidRPr="00D93ECE">
              <w:rPr>
                <w:rFonts w:ascii="Source Sans Pro" w:hAnsi="Source Sans Pro"/>
                <w:sz w:val="28"/>
                <w:szCs w:val="28"/>
              </w:rPr>
              <w:t xml:space="preserve"> grows on vines, bushes or trees.</w:t>
            </w:r>
          </w:p>
        </w:tc>
      </w:tr>
      <w:tr w:rsidR="00715B95" w:rsidRPr="00D93ECE" w14:paraId="09451BD2" w14:textId="77777777" w:rsidTr="00F76F14">
        <w:tc>
          <w:tcPr>
            <w:tcW w:w="1290" w:type="dxa"/>
            <w:shd w:val="clear" w:color="auto" w:fill="auto"/>
          </w:tcPr>
          <w:p w14:paraId="2AE797C7" w14:textId="77777777" w:rsidR="00715B95" w:rsidRPr="00D93ECE" w:rsidRDefault="00715B95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11B685DD" w14:textId="77777777" w:rsidR="00715B95" w:rsidRPr="00D93ECE" w:rsidRDefault="00715B95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223A1739" w14:textId="69F45FFC" w:rsidR="00715B95" w:rsidRPr="00D93ECE" w:rsidRDefault="00715B95" w:rsidP="00F76F14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D93ECE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Up-front activity</w:t>
            </w:r>
          </w:p>
        </w:tc>
        <w:tc>
          <w:tcPr>
            <w:tcW w:w="1134" w:type="dxa"/>
            <w:shd w:val="clear" w:color="auto" w:fill="auto"/>
          </w:tcPr>
          <w:p w14:paraId="2999B86E" w14:textId="6C092789" w:rsidR="00715B95" w:rsidRPr="00D93ECE" w:rsidRDefault="00715B95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D93ECE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6 min</w:t>
            </w:r>
          </w:p>
        </w:tc>
      </w:tr>
      <w:tr w:rsidR="00715B95" w:rsidRPr="00D93ECE" w14:paraId="28924581" w14:textId="77777777" w:rsidTr="00F76F14">
        <w:tc>
          <w:tcPr>
            <w:tcW w:w="1290" w:type="dxa"/>
            <w:shd w:val="clear" w:color="auto" w:fill="auto"/>
          </w:tcPr>
          <w:p w14:paraId="3B49022F" w14:textId="77777777" w:rsidR="00715B95" w:rsidRPr="00D93ECE" w:rsidRDefault="00715B95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7AE59612" w14:textId="77777777" w:rsidR="00715B95" w:rsidRPr="00D93ECE" w:rsidRDefault="00715B95" w:rsidP="00F76F14">
            <w:pPr>
              <w:rPr>
                <w:rFonts w:ascii="Source Sans Pro" w:hAnsi="Source Sans Pro"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8442" w:type="dxa"/>
            <w:gridSpan w:val="2"/>
            <w:shd w:val="clear" w:color="auto" w:fill="auto"/>
          </w:tcPr>
          <w:p w14:paraId="54BB17F0" w14:textId="5D8C88F9" w:rsidR="00715B95" w:rsidRPr="00D93ECE" w:rsidRDefault="00715B95" w:rsidP="00715B95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D93ECE">
              <w:rPr>
                <w:rFonts w:ascii="Source Sans Pro" w:hAnsi="Source Sans Pro"/>
                <w:bCs/>
                <w:sz w:val="28"/>
                <w:szCs w:val="28"/>
              </w:rPr>
              <w:t>Bring two or three guests up front, to ‘blind’ taste different fruits and see if they can guess what they are etc.</w:t>
            </w:r>
          </w:p>
        </w:tc>
      </w:tr>
      <w:tr w:rsidR="00715B95" w:rsidRPr="00D93ECE" w14:paraId="2096B7AD" w14:textId="77777777" w:rsidTr="00F76F14">
        <w:tc>
          <w:tcPr>
            <w:tcW w:w="1290" w:type="dxa"/>
            <w:shd w:val="clear" w:color="auto" w:fill="auto"/>
          </w:tcPr>
          <w:p w14:paraId="0E812E3F" w14:textId="77777777" w:rsidR="00715B95" w:rsidRPr="00D93ECE" w:rsidRDefault="00715B95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0CD7EC33" w14:textId="77777777" w:rsidR="00715B95" w:rsidRPr="00D93ECE" w:rsidRDefault="00715B95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528D14AD" w14:textId="0FBD4299" w:rsidR="00715B95" w:rsidRPr="00D93ECE" w:rsidRDefault="00715B95" w:rsidP="00F76F14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D93ECE">
              <w:rPr>
                <w:rFonts w:ascii="Source Sans Pro" w:hAnsi="Source Sans Pro"/>
                <w:b/>
                <w:bCs/>
                <w:sz w:val="28"/>
                <w:szCs w:val="28"/>
              </w:rPr>
              <w:t>Link talk</w:t>
            </w:r>
          </w:p>
        </w:tc>
        <w:tc>
          <w:tcPr>
            <w:tcW w:w="1134" w:type="dxa"/>
            <w:shd w:val="clear" w:color="auto" w:fill="auto"/>
          </w:tcPr>
          <w:p w14:paraId="095F1AE0" w14:textId="12F3671E" w:rsidR="00715B95" w:rsidRPr="00D93ECE" w:rsidRDefault="00715B95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D93ECE">
              <w:rPr>
                <w:rFonts w:ascii="Source Sans Pro" w:hAnsi="Source Sans Pro"/>
                <w:b/>
                <w:bCs/>
                <w:sz w:val="28"/>
                <w:szCs w:val="28"/>
              </w:rPr>
              <w:t>3 min</w:t>
            </w:r>
          </w:p>
        </w:tc>
      </w:tr>
      <w:tr w:rsidR="00715B95" w:rsidRPr="00D93ECE" w14:paraId="2796D65A" w14:textId="77777777" w:rsidTr="00F76F14">
        <w:tc>
          <w:tcPr>
            <w:tcW w:w="1290" w:type="dxa"/>
            <w:shd w:val="clear" w:color="auto" w:fill="auto"/>
          </w:tcPr>
          <w:p w14:paraId="5042453C" w14:textId="77777777" w:rsidR="00715B95" w:rsidRPr="00D93ECE" w:rsidRDefault="00715B95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1966E172" w14:textId="77777777" w:rsidR="00715B95" w:rsidRPr="00D93ECE" w:rsidRDefault="00715B95" w:rsidP="00F76F14">
            <w:pPr>
              <w:rPr>
                <w:rFonts w:ascii="Source Sans Pro" w:hAnsi="Source Sans Pro"/>
                <w:bCs/>
                <w:i/>
                <w:sz w:val="28"/>
                <w:szCs w:val="28"/>
              </w:rPr>
            </w:pPr>
          </w:p>
        </w:tc>
        <w:tc>
          <w:tcPr>
            <w:tcW w:w="8442" w:type="dxa"/>
            <w:gridSpan w:val="2"/>
            <w:shd w:val="clear" w:color="auto" w:fill="auto"/>
          </w:tcPr>
          <w:p w14:paraId="1AE3934E" w14:textId="70597DFF" w:rsidR="00715B95" w:rsidRPr="00D93ECE" w:rsidRDefault="00715B95" w:rsidP="007544FD">
            <w:pPr>
              <w:rPr>
                <w:rFonts w:ascii="Source Sans Pro" w:hAnsi="Source Sans Pro"/>
                <w:bCs/>
                <w:iCs/>
                <w:sz w:val="28"/>
                <w:szCs w:val="28"/>
              </w:rPr>
            </w:pPr>
            <w:r w:rsidRPr="00D93ECE">
              <w:rPr>
                <w:rFonts w:ascii="Source Sans Pro" w:hAnsi="Source Sans Pro"/>
                <w:bCs/>
                <w:sz w:val="28"/>
                <w:szCs w:val="28"/>
              </w:rPr>
              <w:t>See if people can guess what the link is.</w:t>
            </w:r>
          </w:p>
        </w:tc>
      </w:tr>
      <w:tr w:rsidR="00715B95" w:rsidRPr="00D93ECE" w14:paraId="77D076E6" w14:textId="77777777" w:rsidTr="00F76F14">
        <w:tc>
          <w:tcPr>
            <w:tcW w:w="1290" w:type="dxa"/>
            <w:shd w:val="clear" w:color="auto" w:fill="auto"/>
          </w:tcPr>
          <w:p w14:paraId="60AA0B51" w14:textId="77777777" w:rsidR="00715B95" w:rsidRPr="00D93ECE" w:rsidRDefault="00715B95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76810D58" w14:textId="77777777" w:rsidR="00715B95" w:rsidRPr="00D93ECE" w:rsidRDefault="00715B95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4FE9F0E3" w14:textId="06F55F0E" w:rsidR="00715B95" w:rsidRPr="00D93ECE" w:rsidRDefault="007544FD" w:rsidP="00F76F14">
            <w:pPr>
              <w:rPr>
                <w:rFonts w:ascii="Source Sans Pro" w:hAnsi="Source Sans Pro"/>
                <w:b/>
                <w:color w:val="0070C0"/>
                <w:sz w:val="28"/>
                <w:szCs w:val="28"/>
              </w:rPr>
            </w:pPr>
            <w:r w:rsidRPr="00D93ECE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Table discussion</w:t>
            </w:r>
          </w:p>
        </w:tc>
        <w:tc>
          <w:tcPr>
            <w:tcW w:w="1134" w:type="dxa"/>
            <w:shd w:val="clear" w:color="auto" w:fill="auto"/>
          </w:tcPr>
          <w:p w14:paraId="5CCB217C" w14:textId="07320BDF" w:rsidR="00715B95" w:rsidRPr="00D93ECE" w:rsidRDefault="007544FD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D93ECE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8 min</w:t>
            </w:r>
          </w:p>
        </w:tc>
      </w:tr>
      <w:tr w:rsidR="00715B95" w:rsidRPr="00D93ECE" w14:paraId="3F66CD28" w14:textId="77777777" w:rsidTr="00F76F14">
        <w:tc>
          <w:tcPr>
            <w:tcW w:w="1290" w:type="dxa"/>
            <w:shd w:val="clear" w:color="auto" w:fill="auto"/>
          </w:tcPr>
          <w:p w14:paraId="136E4221" w14:textId="77777777" w:rsidR="00715B95" w:rsidRPr="00D93ECE" w:rsidRDefault="00715B95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07EBA71C" w14:textId="77777777" w:rsidR="00715B95" w:rsidRPr="00D93ECE" w:rsidRDefault="00715B95" w:rsidP="00F76F14">
            <w:pPr>
              <w:rPr>
                <w:rFonts w:ascii="Source Sans Pro" w:hAnsi="Source Sans Pro"/>
                <w:bCs/>
                <w:i/>
                <w:sz w:val="28"/>
                <w:szCs w:val="28"/>
              </w:rPr>
            </w:pPr>
          </w:p>
        </w:tc>
        <w:tc>
          <w:tcPr>
            <w:tcW w:w="8442" w:type="dxa"/>
            <w:gridSpan w:val="2"/>
            <w:shd w:val="clear" w:color="auto" w:fill="auto"/>
          </w:tcPr>
          <w:p w14:paraId="76769CB5" w14:textId="52EDFEF6" w:rsidR="00715B95" w:rsidRPr="00D93ECE" w:rsidRDefault="007544FD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D93ECE">
              <w:rPr>
                <w:rFonts w:ascii="Source Sans Pro" w:hAnsi="Source Sans Pro"/>
                <w:bCs/>
                <w:sz w:val="28"/>
                <w:szCs w:val="28"/>
              </w:rPr>
              <w:t>Ask groups to discuss what is special about a vine, rather than a bush or tree? Then feedback.</w:t>
            </w:r>
          </w:p>
        </w:tc>
      </w:tr>
      <w:tr w:rsidR="00715B95" w:rsidRPr="00D93ECE" w14:paraId="6FD9B8B1" w14:textId="77777777" w:rsidTr="00F76F14">
        <w:tc>
          <w:tcPr>
            <w:tcW w:w="1290" w:type="dxa"/>
            <w:shd w:val="clear" w:color="auto" w:fill="auto"/>
          </w:tcPr>
          <w:p w14:paraId="65D945AE" w14:textId="77777777" w:rsidR="00715B95" w:rsidRPr="00D93ECE" w:rsidRDefault="00715B95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5B530F5B" w14:textId="77777777" w:rsidR="00715B95" w:rsidRPr="00D93ECE" w:rsidRDefault="00715B95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1C810C86" w14:textId="658262E6" w:rsidR="00715B95" w:rsidRPr="00D93ECE" w:rsidRDefault="007544FD" w:rsidP="00F76F14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D93ECE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Video clip</w:t>
            </w:r>
          </w:p>
        </w:tc>
        <w:tc>
          <w:tcPr>
            <w:tcW w:w="1134" w:type="dxa"/>
            <w:shd w:val="clear" w:color="auto" w:fill="auto"/>
          </w:tcPr>
          <w:p w14:paraId="1DCA2AD4" w14:textId="70F2ECE5" w:rsidR="00715B95" w:rsidRPr="00D93ECE" w:rsidRDefault="007544FD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D93ECE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4 min</w:t>
            </w:r>
          </w:p>
        </w:tc>
      </w:tr>
      <w:tr w:rsidR="00715B95" w:rsidRPr="00D93ECE" w14:paraId="2756E47E" w14:textId="77777777" w:rsidTr="00F76F14">
        <w:tc>
          <w:tcPr>
            <w:tcW w:w="1290" w:type="dxa"/>
            <w:shd w:val="clear" w:color="auto" w:fill="auto"/>
          </w:tcPr>
          <w:p w14:paraId="0E8F488D" w14:textId="77777777" w:rsidR="00715B95" w:rsidRPr="00D93ECE" w:rsidRDefault="00715B95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29DF1294" w14:textId="77777777" w:rsidR="00715B95" w:rsidRPr="00D93ECE" w:rsidRDefault="00715B95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442" w:type="dxa"/>
            <w:gridSpan w:val="2"/>
            <w:shd w:val="clear" w:color="auto" w:fill="auto"/>
          </w:tcPr>
          <w:p w14:paraId="7E263115" w14:textId="77777777" w:rsidR="007544FD" w:rsidRPr="00D93ECE" w:rsidRDefault="007544FD" w:rsidP="007544FD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D93ECE">
              <w:rPr>
                <w:rFonts w:ascii="Source Sans Pro" w:hAnsi="Source Sans Pro"/>
                <w:bCs/>
                <w:sz w:val="28"/>
                <w:szCs w:val="28"/>
              </w:rPr>
              <w:t xml:space="preserve">About Jesus talking about him being the vine. URL: </w:t>
            </w:r>
            <w:hyperlink r:id="rId12" w:history="1">
              <w:r w:rsidRPr="00D93ECE">
                <w:rPr>
                  <w:rStyle w:val="Hyperlink"/>
                  <w:rFonts w:ascii="Source Sans Pro" w:hAnsi="Source Sans Pro"/>
                  <w:bCs/>
                  <w:sz w:val="28"/>
                  <w:szCs w:val="28"/>
                </w:rPr>
                <w:t>https://youtu.be</w:t>
              </w:r>
              <w:r w:rsidRPr="00D93ECE">
                <w:rPr>
                  <w:rStyle w:val="Hyperlink"/>
                  <w:rFonts w:ascii="Source Sans Pro" w:hAnsi="Source Sans Pro"/>
                  <w:bCs/>
                  <w:sz w:val="28"/>
                  <w:szCs w:val="28"/>
                </w:rPr>
                <w:t>/</w:t>
              </w:r>
              <w:r w:rsidRPr="00D93ECE">
                <w:rPr>
                  <w:rStyle w:val="Hyperlink"/>
                  <w:rFonts w:ascii="Source Sans Pro" w:hAnsi="Source Sans Pro"/>
                  <w:bCs/>
                  <w:sz w:val="28"/>
                  <w:szCs w:val="28"/>
                </w:rPr>
                <w:t>qc3gfc1fchA</w:t>
              </w:r>
            </w:hyperlink>
          </w:p>
          <w:p w14:paraId="6DD88AEF" w14:textId="1EE67E56" w:rsidR="00715B95" w:rsidRPr="00D93ECE" w:rsidRDefault="007544FD" w:rsidP="00F76F14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D93ECE">
              <w:rPr>
                <w:rFonts w:ascii="Source Sans Pro" w:hAnsi="Source Sans Pro"/>
                <w:b/>
                <w:sz w:val="28"/>
                <w:szCs w:val="28"/>
              </w:rPr>
              <w:t xml:space="preserve">**** Note **** You will not need to show </w:t>
            </w:r>
            <w:proofErr w:type="gramStart"/>
            <w:r w:rsidRPr="00D93ECE">
              <w:rPr>
                <w:rFonts w:ascii="Source Sans Pro" w:hAnsi="Source Sans Pro"/>
                <w:b/>
                <w:sz w:val="28"/>
                <w:szCs w:val="28"/>
              </w:rPr>
              <w:t>all of</w:t>
            </w:r>
            <w:proofErr w:type="gramEnd"/>
            <w:r w:rsidRPr="00D93ECE">
              <w:rPr>
                <w:rFonts w:ascii="Source Sans Pro" w:hAnsi="Source Sans Pro"/>
                <w:b/>
                <w:sz w:val="28"/>
                <w:szCs w:val="28"/>
              </w:rPr>
              <w:t xml:space="preserve"> this clip, so check timings.</w:t>
            </w:r>
          </w:p>
        </w:tc>
      </w:tr>
      <w:tr w:rsidR="00715B95" w:rsidRPr="00D93ECE" w14:paraId="42383A01" w14:textId="77777777" w:rsidTr="00F76F14">
        <w:tc>
          <w:tcPr>
            <w:tcW w:w="1290" w:type="dxa"/>
            <w:shd w:val="clear" w:color="auto" w:fill="auto"/>
          </w:tcPr>
          <w:p w14:paraId="4B887E61" w14:textId="77777777" w:rsidR="00715B95" w:rsidRPr="00D93ECE" w:rsidRDefault="00715B95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4E652974" w14:textId="77777777" w:rsidR="00715B95" w:rsidRPr="00D93ECE" w:rsidRDefault="00715B95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19F4154B" w14:textId="0ED3F713" w:rsidR="00715B95" w:rsidRPr="00D93ECE" w:rsidRDefault="007544FD" w:rsidP="00F76F14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D93ECE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Table discussion</w:t>
            </w:r>
          </w:p>
        </w:tc>
        <w:tc>
          <w:tcPr>
            <w:tcW w:w="1134" w:type="dxa"/>
            <w:shd w:val="clear" w:color="auto" w:fill="auto"/>
          </w:tcPr>
          <w:p w14:paraId="43E1A308" w14:textId="261C2EE7" w:rsidR="00715B95" w:rsidRPr="00D93ECE" w:rsidRDefault="007544FD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D93ECE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8 min</w:t>
            </w:r>
          </w:p>
        </w:tc>
      </w:tr>
      <w:tr w:rsidR="0029797C" w:rsidRPr="00D93ECE" w14:paraId="5177FFB5" w14:textId="77777777" w:rsidTr="00810432">
        <w:tc>
          <w:tcPr>
            <w:tcW w:w="1290" w:type="dxa"/>
            <w:shd w:val="clear" w:color="auto" w:fill="auto"/>
          </w:tcPr>
          <w:p w14:paraId="5AC1710F" w14:textId="77777777" w:rsidR="0029797C" w:rsidRPr="00D93ECE" w:rsidRDefault="0029797C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4A1B2803" w14:textId="77777777" w:rsidR="0029797C" w:rsidRPr="00D93ECE" w:rsidRDefault="0029797C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442" w:type="dxa"/>
            <w:gridSpan w:val="2"/>
            <w:shd w:val="clear" w:color="auto" w:fill="auto"/>
          </w:tcPr>
          <w:p w14:paraId="7BF3C275" w14:textId="2FCFCF4D" w:rsidR="0029797C" w:rsidRPr="00D93ECE" w:rsidRDefault="0029797C" w:rsidP="00F76F14">
            <w:pPr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</w:pPr>
            <w:r w:rsidRPr="00D93ECE">
              <w:rPr>
                <w:rFonts w:ascii="Source Sans Pro" w:hAnsi="Source Sans Pro"/>
                <w:sz w:val="28"/>
                <w:szCs w:val="28"/>
              </w:rPr>
              <w:t>Ask groups to discuss what they think Jesus meant, when he said, ‘I am the vine.’ Why is it important to us? Then feedback.</w:t>
            </w:r>
          </w:p>
        </w:tc>
      </w:tr>
      <w:tr w:rsidR="007544FD" w:rsidRPr="00D93ECE" w14:paraId="046BE59F" w14:textId="77777777" w:rsidTr="00F76F14">
        <w:tc>
          <w:tcPr>
            <w:tcW w:w="1290" w:type="dxa"/>
            <w:shd w:val="clear" w:color="auto" w:fill="auto"/>
          </w:tcPr>
          <w:p w14:paraId="6E1FC5AE" w14:textId="77777777" w:rsidR="007544FD" w:rsidRPr="00D93ECE" w:rsidRDefault="007544FD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53EF98A6" w14:textId="77777777" w:rsidR="007544FD" w:rsidRPr="00D93ECE" w:rsidRDefault="007544FD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29BFFCA3" w14:textId="0F5FCCDA" w:rsidR="007544FD" w:rsidRPr="00D93ECE" w:rsidRDefault="007544FD" w:rsidP="00F76F14">
            <w:pPr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</w:pPr>
            <w:r w:rsidRPr="00D93ECE">
              <w:rPr>
                <w:rFonts w:ascii="Source Sans Pro" w:hAnsi="Source Sans Pro"/>
                <w:b/>
                <w:bCs/>
                <w:sz w:val="28"/>
                <w:szCs w:val="28"/>
              </w:rPr>
              <w:t>Talk</w:t>
            </w:r>
          </w:p>
        </w:tc>
        <w:tc>
          <w:tcPr>
            <w:tcW w:w="1134" w:type="dxa"/>
            <w:shd w:val="clear" w:color="auto" w:fill="auto"/>
          </w:tcPr>
          <w:p w14:paraId="454BB502" w14:textId="0EF19871" w:rsidR="007544FD" w:rsidRPr="00D93ECE" w:rsidRDefault="007544FD" w:rsidP="00F76F14">
            <w:pPr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</w:pPr>
            <w:r w:rsidRPr="00D93ECE">
              <w:rPr>
                <w:rFonts w:ascii="Source Sans Pro" w:hAnsi="Source Sans Pro"/>
                <w:b/>
                <w:bCs/>
                <w:sz w:val="28"/>
                <w:szCs w:val="28"/>
              </w:rPr>
              <w:t>5 min</w:t>
            </w:r>
          </w:p>
        </w:tc>
      </w:tr>
      <w:tr w:rsidR="007544FD" w:rsidRPr="00D93ECE" w14:paraId="2CF4BA1E" w14:textId="77777777" w:rsidTr="00F76F14">
        <w:tc>
          <w:tcPr>
            <w:tcW w:w="1290" w:type="dxa"/>
            <w:shd w:val="clear" w:color="auto" w:fill="auto"/>
          </w:tcPr>
          <w:p w14:paraId="0E7B06AE" w14:textId="77777777" w:rsidR="007544FD" w:rsidRPr="00D93ECE" w:rsidRDefault="007544FD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20BBF164" w14:textId="77777777" w:rsidR="007544FD" w:rsidRPr="00D93ECE" w:rsidRDefault="007544FD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65285B4C" w14:textId="0BA5204C" w:rsidR="007544FD" w:rsidRPr="00D93ECE" w:rsidRDefault="007544FD" w:rsidP="00F76F14">
            <w:pPr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</w:pPr>
            <w:r w:rsidRPr="00D93ECE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Craft activity</w:t>
            </w:r>
          </w:p>
        </w:tc>
        <w:tc>
          <w:tcPr>
            <w:tcW w:w="1134" w:type="dxa"/>
            <w:shd w:val="clear" w:color="auto" w:fill="auto"/>
          </w:tcPr>
          <w:p w14:paraId="584367DF" w14:textId="68936FF4" w:rsidR="007544FD" w:rsidRPr="00D93ECE" w:rsidRDefault="007544FD" w:rsidP="00F76F14">
            <w:pPr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</w:pPr>
            <w:r w:rsidRPr="00D93ECE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6 min</w:t>
            </w:r>
          </w:p>
        </w:tc>
      </w:tr>
      <w:tr w:rsidR="0029797C" w:rsidRPr="00D93ECE" w14:paraId="16800F41" w14:textId="77777777" w:rsidTr="00D61F4C">
        <w:tc>
          <w:tcPr>
            <w:tcW w:w="1290" w:type="dxa"/>
            <w:shd w:val="clear" w:color="auto" w:fill="auto"/>
          </w:tcPr>
          <w:p w14:paraId="4BECA802" w14:textId="77777777" w:rsidR="0029797C" w:rsidRPr="00D93ECE" w:rsidRDefault="0029797C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50F629B2" w14:textId="77777777" w:rsidR="0029797C" w:rsidRPr="00D93ECE" w:rsidRDefault="0029797C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442" w:type="dxa"/>
            <w:gridSpan w:val="2"/>
            <w:shd w:val="clear" w:color="auto" w:fill="auto"/>
          </w:tcPr>
          <w:p w14:paraId="3ACE46D4" w14:textId="3D4A3C91" w:rsidR="0029797C" w:rsidRPr="00D93ECE" w:rsidRDefault="0029797C" w:rsidP="00F76F14">
            <w:pPr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</w:pPr>
            <w:r w:rsidRPr="00D93ECE">
              <w:rPr>
                <w:rFonts w:ascii="Source Sans Pro" w:hAnsi="Source Sans Pro"/>
                <w:bCs/>
                <w:sz w:val="28"/>
                <w:szCs w:val="28"/>
              </w:rPr>
              <w:t xml:space="preserve">Create a vine either before Ignite begins, or during the evening, and invite guests to colour in and write their name on a paper person or paper vine, and then stick it on the vine. Play video song ‘Remain in me’ during this activity. URL: </w:t>
            </w:r>
            <w:hyperlink r:id="rId13" w:history="1">
              <w:r w:rsidRPr="00D93ECE">
                <w:rPr>
                  <w:rStyle w:val="Hyperlink"/>
                  <w:rFonts w:ascii="Source Sans Pro" w:hAnsi="Source Sans Pro"/>
                  <w:bCs/>
                  <w:sz w:val="28"/>
                  <w:szCs w:val="28"/>
                </w:rPr>
                <w:t>https://you</w:t>
              </w:r>
              <w:r w:rsidRPr="00D93ECE">
                <w:rPr>
                  <w:rStyle w:val="Hyperlink"/>
                  <w:rFonts w:ascii="Source Sans Pro" w:hAnsi="Source Sans Pro"/>
                  <w:bCs/>
                  <w:sz w:val="28"/>
                  <w:szCs w:val="28"/>
                </w:rPr>
                <w:t>t</w:t>
              </w:r>
              <w:r w:rsidRPr="00D93ECE">
                <w:rPr>
                  <w:rStyle w:val="Hyperlink"/>
                  <w:rFonts w:ascii="Source Sans Pro" w:hAnsi="Source Sans Pro"/>
                  <w:bCs/>
                  <w:sz w:val="28"/>
                  <w:szCs w:val="28"/>
                </w:rPr>
                <w:t>u.be/lUh3e5be8gE</w:t>
              </w:r>
            </w:hyperlink>
          </w:p>
        </w:tc>
      </w:tr>
      <w:tr w:rsidR="007544FD" w:rsidRPr="00D93ECE" w14:paraId="226932D3" w14:textId="77777777" w:rsidTr="00F76F14">
        <w:tc>
          <w:tcPr>
            <w:tcW w:w="1290" w:type="dxa"/>
            <w:shd w:val="clear" w:color="auto" w:fill="auto"/>
          </w:tcPr>
          <w:p w14:paraId="1FFB0CC2" w14:textId="77777777" w:rsidR="007544FD" w:rsidRPr="00D93ECE" w:rsidRDefault="007544FD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7D253E92" w14:textId="77777777" w:rsidR="007544FD" w:rsidRPr="00D93ECE" w:rsidRDefault="007544FD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18DE6DEA" w14:textId="6D2C2B9F" w:rsidR="007544FD" w:rsidRPr="00D93ECE" w:rsidRDefault="007544FD" w:rsidP="00F76F14">
            <w:pPr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</w:pPr>
            <w:r w:rsidRPr="00D93ECE">
              <w:rPr>
                <w:rFonts w:ascii="Source Sans Pro" w:hAnsi="Source Sans Pro"/>
                <w:b/>
                <w:bCs/>
                <w:sz w:val="28"/>
                <w:szCs w:val="28"/>
              </w:rPr>
              <w:t>Sum-up, final prayer, and finish</w:t>
            </w:r>
          </w:p>
        </w:tc>
        <w:tc>
          <w:tcPr>
            <w:tcW w:w="1134" w:type="dxa"/>
            <w:shd w:val="clear" w:color="auto" w:fill="auto"/>
          </w:tcPr>
          <w:p w14:paraId="282B5BB0" w14:textId="717A8195" w:rsidR="007544FD" w:rsidRPr="00D93ECE" w:rsidRDefault="007544FD" w:rsidP="00F76F14">
            <w:pPr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</w:pPr>
            <w:r w:rsidRPr="00D93ECE">
              <w:rPr>
                <w:rFonts w:ascii="Source Sans Pro" w:hAnsi="Source Sans Pro"/>
                <w:b/>
                <w:bCs/>
                <w:sz w:val="28"/>
                <w:szCs w:val="28"/>
              </w:rPr>
              <w:t>2 min</w:t>
            </w:r>
          </w:p>
        </w:tc>
      </w:tr>
      <w:tr w:rsidR="007544FD" w:rsidRPr="00D93ECE" w14:paraId="78F8FE8C" w14:textId="77777777" w:rsidTr="00F76F14">
        <w:tc>
          <w:tcPr>
            <w:tcW w:w="1290" w:type="dxa"/>
            <w:shd w:val="clear" w:color="auto" w:fill="auto"/>
          </w:tcPr>
          <w:p w14:paraId="2B7DE5A6" w14:textId="77777777" w:rsidR="007544FD" w:rsidRPr="00D93ECE" w:rsidRDefault="007544FD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17DFE66D" w14:textId="77777777" w:rsidR="007544FD" w:rsidRPr="00D93ECE" w:rsidRDefault="007544FD" w:rsidP="00F76F1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0397A444" w14:textId="4D9B0BFF" w:rsidR="007544FD" w:rsidRPr="00D93ECE" w:rsidRDefault="007544FD" w:rsidP="00F76F14">
            <w:pPr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</w:pPr>
            <w:r w:rsidRPr="00D93ECE">
              <w:rPr>
                <w:rFonts w:ascii="Source Sans Pro" w:hAnsi="Source Sans Pro"/>
                <w:b/>
                <w:sz w:val="28"/>
                <w:szCs w:val="28"/>
              </w:rPr>
              <w:t>End</w:t>
            </w:r>
          </w:p>
        </w:tc>
        <w:tc>
          <w:tcPr>
            <w:tcW w:w="1134" w:type="dxa"/>
            <w:shd w:val="clear" w:color="auto" w:fill="auto"/>
          </w:tcPr>
          <w:p w14:paraId="6B856ECF" w14:textId="77777777" w:rsidR="007544FD" w:rsidRPr="00D93ECE" w:rsidRDefault="007544FD" w:rsidP="00F76F14">
            <w:pPr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</w:pPr>
          </w:p>
        </w:tc>
      </w:tr>
      <w:bookmarkEnd w:id="29"/>
    </w:tbl>
    <w:p w14:paraId="71978FE9" w14:textId="77777777" w:rsidR="00053FFD" w:rsidRPr="00053FFD" w:rsidRDefault="00053FFD" w:rsidP="00A26C49">
      <w:pPr>
        <w:rPr>
          <w:rFonts w:ascii="Source Sans Pro" w:hAnsi="Source Sans Pro"/>
          <w:b/>
          <w:color w:val="0070C0"/>
        </w:rPr>
      </w:pPr>
    </w:p>
    <w:sectPr w:rsidR="00053FFD" w:rsidRPr="00053FFD" w:rsidSect="00053FFD">
      <w:type w:val="continuous"/>
      <w:pgSz w:w="11907" w:h="16840" w:code="9"/>
      <w:pgMar w:top="720" w:right="720" w:bottom="720" w:left="720" w:header="709" w:footer="709" w:gutter="0"/>
      <w:cols w:space="113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5345DE" w14:textId="77777777" w:rsidR="00716A1C" w:rsidRDefault="00716A1C" w:rsidP="003B3675">
      <w:r>
        <w:separator/>
      </w:r>
    </w:p>
  </w:endnote>
  <w:endnote w:type="continuationSeparator" w:id="0">
    <w:p w14:paraId="22B7DF4F" w14:textId="77777777" w:rsidR="00716A1C" w:rsidRDefault="00716A1C" w:rsidP="003B3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1ED9D" w14:textId="77777777" w:rsidR="00103F06" w:rsidRPr="0050012E" w:rsidRDefault="00103F06" w:rsidP="00103F06">
    <w:pPr>
      <w:rPr>
        <w:rStyle w:val="Hyperlink"/>
        <w:rFonts w:ascii="Source Sans Pro" w:hAnsi="Source Sans Pro"/>
        <w:i/>
        <w:iCs/>
        <w:sz w:val="20"/>
        <w:szCs w:val="20"/>
      </w:rPr>
    </w:pPr>
    <w:bookmarkStart w:id="7" w:name="_Hlk169867778"/>
    <w:bookmarkStart w:id="8" w:name="_Hlk169867779"/>
    <w:bookmarkStart w:id="9" w:name="_Hlk169868174"/>
    <w:bookmarkStart w:id="10" w:name="_Hlk169868175"/>
    <w:bookmarkStart w:id="11" w:name="_Hlk169869369"/>
    <w:bookmarkStart w:id="12" w:name="_Hlk169869370"/>
    <w:bookmarkStart w:id="13" w:name="_Hlk169869699"/>
    <w:bookmarkStart w:id="14" w:name="_Hlk169869700"/>
    <w:bookmarkStart w:id="15" w:name="_Hlk169870147"/>
    <w:bookmarkStart w:id="16" w:name="_Hlk169870148"/>
    <w:bookmarkStart w:id="17" w:name="_Hlk169870540"/>
    <w:bookmarkStart w:id="18" w:name="_Hlk169870541"/>
    <w:bookmarkStart w:id="19" w:name="_Hlk169873054"/>
    <w:bookmarkStart w:id="20" w:name="_Hlk169873055"/>
    <w:bookmarkStart w:id="21" w:name="_Hlk169877310"/>
    <w:bookmarkStart w:id="22" w:name="_Hlk169877311"/>
    <w:bookmarkStart w:id="23" w:name="_Hlk169878910"/>
    <w:bookmarkStart w:id="24" w:name="_Hlk169878911"/>
    <w:bookmarkStart w:id="25" w:name="_Hlk169879608"/>
    <w:bookmarkStart w:id="26" w:name="_Hlk169879609"/>
    <w:bookmarkStart w:id="27" w:name="_Hlk169880053"/>
    <w:bookmarkStart w:id="28" w:name="_Hlk169880054"/>
    <w:r w:rsidRPr="0050012E">
      <w:rPr>
        <w:rStyle w:val="ui-provider"/>
        <w:rFonts w:ascii="Source Sans Pro" w:hAnsi="Source Sans Pro"/>
        <w:i/>
        <w:iCs/>
        <w:sz w:val="20"/>
        <w:szCs w:val="20"/>
      </w:rPr>
      <w:t xml:space="preserve">If you need help using these resources, please contact: </w:t>
    </w:r>
    <w:hyperlink r:id="rId1" w:history="1">
      <w:r w:rsidRPr="0050012E">
        <w:rPr>
          <w:rStyle w:val="Hyperlink"/>
          <w:rFonts w:ascii="Source Sans Pro" w:hAnsi="Source Sans Pro"/>
          <w:i/>
          <w:iCs/>
          <w:sz w:val="20"/>
          <w:szCs w:val="20"/>
        </w:rPr>
        <w:t>igniteenquiries@diocant.org</w:t>
      </w:r>
    </w:hyperlink>
  </w:p>
  <w:p w14:paraId="65053D8E" w14:textId="77777777" w:rsidR="00103F06" w:rsidRPr="0050012E" w:rsidRDefault="00103F06" w:rsidP="00103F06">
    <w:pPr>
      <w:rPr>
        <w:rFonts w:ascii="Source Sans Pro" w:hAnsi="Source Sans Pro"/>
        <w:i/>
        <w:iCs/>
        <w:sz w:val="20"/>
        <w:szCs w:val="20"/>
      </w:rPr>
    </w:pPr>
    <w:r w:rsidRPr="0050012E">
      <w:rPr>
        <w:rFonts w:ascii="Source Sans Pro" w:hAnsi="Source Sans Pro"/>
        <w:i/>
        <w:iCs/>
        <w:sz w:val="20"/>
        <w:szCs w:val="20"/>
      </w:rPr>
      <w:t xml:space="preserve">Find our Ignite resources: </w:t>
    </w:r>
    <w:hyperlink r:id="rId2" w:history="1">
      <w:r w:rsidRPr="0050012E">
        <w:rPr>
          <w:rStyle w:val="Hyperlink"/>
          <w:rFonts w:ascii="Source Sans Pro" w:hAnsi="Source Sans Pro"/>
          <w:i/>
          <w:iCs/>
          <w:sz w:val="20"/>
          <w:szCs w:val="20"/>
        </w:rPr>
        <w:t>https://canterburydiocese.org/ignite/ignite-resources</w:t>
      </w:r>
    </w:hyperlink>
  </w:p>
  <w:p w14:paraId="2B9558B6" w14:textId="16FE4F1A" w:rsidR="003B3675" w:rsidRPr="00103F06" w:rsidRDefault="00103F06" w:rsidP="00103F06">
    <w:pPr>
      <w:rPr>
        <w:rFonts w:ascii="Source Sans Pro" w:hAnsi="Source Sans Pro"/>
        <w:i/>
        <w:iCs/>
        <w:sz w:val="20"/>
        <w:szCs w:val="20"/>
      </w:rPr>
    </w:pPr>
    <w:r w:rsidRPr="0050012E">
      <w:rPr>
        <w:rFonts w:ascii="Source Sans Pro" w:hAnsi="Source Sans Pro"/>
        <w:i/>
        <w:iCs/>
        <w:sz w:val="20"/>
        <w:szCs w:val="20"/>
      </w:rPr>
      <w:t>Copyright: The Diocese of Canterbury.  All rights reserved.</w:t>
    </w:r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63A705" w14:textId="77777777" w:rsidR="00716A1C" w:rsidRDefault="00716A1C" w:rsidP="003B3675">
      <w:r>
        <w:separator/>
      </w:r>
    </w:p>
  </w:footnote>
  <w:footnote w:type="continuationSeparator" w:id="0">
    <w:p w14:paraId="43D78F6A" w14:textId="77777777" w:rsidR="00716A1C" w:rsidRDefault="00716A1C" w:rsidP="003B36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5386"/>
      <w:gridCol w:w="5081"/>
    </w:tblGrid>
    <w:tr w:rsidR="003B3675" w14:paraId="1762BD09" w14:textId="77777777" w:rsidTr="00F76F14">
      <w:tc>
        <w:tcPr>
          <w:tcW w:w="5494" w:type="dxa"/>
          <w:shd w:val="clear" w:color="auto" w:fill="auto"/>
        </w:tcPr>
        <w:p w14:paraId="5753BB95" w14:textId="63974B12" w:rsidR="003B3675" w:rsidRDefault="003B3675" w:rsidP="003B3675">
          <w:pPr>
            <w:pStyle w:val="Header"/>
          </w:pPr>
          <w:r>
            <w:t xml:space="preserve">  </w:t>
          </w:r>
          <w:bookmarkStart w:id="0" w:name="_Hlk169868170"/>
          <w:bookmarkStart w:id="1" w:name="_Hlk169873048"/>
          <w:bookmarkStart w:id="2" w:name="_Hlk169873049"/>
          <w:bookmarkStart w:id="3" w:name="_Hlk169877305"/>
          <w:bookmarkStart w:id="4" w:name="_Hlk169877306"/>
          <w:bookmarkStart w:id="5" w:name="_Hlk169878903"/>
          <w:bookmarkStart w:id="6" w:name="_Hlk169878904"/>
          <w:r>
            <w:rPr>
              <w:noProof/>
            </w:rPr>
            <w:drawing>
              <wp:inline distT="0" distB="0" distL="0" distR="0" wp14:anchorId="121B737A" wp14:editId="08B11748">
                <wp:extent cx="2790825" cy="638175"/>
                <wp:effectExtent l="0" t="0" r="9525" b="9525"/>
                <wp:docPr id="1545961722" name="Picture 2" descr="A close-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5961722" name="Picture 2" descr="A close-up of a 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908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95" w:type="dxa"/>
          <w:shd w:val="clear" w:color="auto" w:fill="auto"/>
        </w:tcPr>
        <w:p w14:paraId="42502330" w14:textId="455DE841" w:rsidR="003B3675" w:rsidRPr="005D155E" w:rsidRDefault="003B3675" w:rsidP="003B3675">
          <w:pPr>
            <w:pStyle w:val="Header"/>
            <w:jc w:val="right"/>
          </w:pPr>
          <w:r w:rsidRPr="00E317E9">
            <w:rPr>
              <w:b/>
              <w:noProof/>
              <w:sz w:val="32"/>
              <w:szCs w:val="32"/>
            </w:rPr>
            <w:drawing>
              <wp:inline distT="0" distB="0" distL="0" distR="0" wp14:anchorId="4229C412" wp14:editId="0CD6E2C0">
                <wp:extent cx="1228725" cy="638175"/>
                <wp:effectExtent l="0" t="0" r="9525" b="9525"/>
                <wp:docPr id="279204572" name="Picture 1" descr="A black and orange logo with a fl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9204572" name="Picture 1" descr="A black and orange logo with a flam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  <w:bookmarkEnd w:id="1"/>
    <w:bookmarkEnd w:id="2"/>
    <w:bookmarkEnd w:id="3"/>
    <w:bookmarkEnd w:id="4"/>
    <w:bookmarkEnd w:id="5"/>
    <w:bookmarkEnd w:id="6"/>
  </w:tbl>
  <w:p w14:paraId="05144B87" w14:textId="77777777" w:rsidR="003B3675" w:rsidRDefault="003B3675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N0Xm3oU2" int2:invalidationBookmarkName="" int2:hashCode="2kqvHsOJQLmp1v" int2:id="y7V03ky7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FD97C41"/>
    <w:multiLevelType w:val="hybridMultilevel"/>
    <w:tmpl w:val="4CA856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FF113F"/>
    <w:multiLevelType w:val="hybridMultilevel"/>
    <w:tmpl w:val="A0FED9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9907887">
    <w:abstractNumId w:val="0"/>
  </w:num>
  <w:num w:numId="2" w16cid:durableId="3739692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D82"/>
    <w:rsid w:val="00001C83"/>
    <w:rsid w:val="00001FA2"/>
    <w:rsid w:val="00003BCA"/>
    <w:rsid w:val="000041FB"/>
    <w:rsid w:val="00005174"/>
    <w:rsid w:val="0000528F"/>
    <w:rsid w:val="00007EEC"/>
    <w:rsid w:val="00011F0E"/>
    <w:rsid w:val="000139AF"/>
    <w:rsid w:val="00016729"/>
    <w:rsid w:val="00021F6F"/>
    <w:rsid w:val="00025A47"/>
    <w:rsid w:val="00033EA0"/>
    <w:rsid w:val="00036F5D"/>
    <w:rsid w:val="0004570B"/>
    <w:rsid w:val="00047905"/>
    <w:rsid w:val="00047C3A"/>
    <w:rsid w:val="00051C7A"/>
    <w:rsid w:val="0005291C"/>
    <w:rsid w:val="00053FFD"/>
    <w:rsid w:val="000560C7"/>
    <w:rsid w:val="00057CBC"/>
    <w:rsid w:val="00060124"/>
    <w:rsid w:val="00061783"/>
    <w:rsid w:val="000624B2"/>
    <w:rsid w:val="00063DF9"/>
    <w:rsid w:val="00071364"/>
    <w:rsid w:val="000777CF"/>
    <w:rsid w:val="00086A44"/>
    <w:rsid w:val="00094D04"/>
    <w:rsid w:val="00096F29"/>
    <w:rsid w:val="00097088"/>
    <w:rsid w:val="000A15C3"/>
    <w:rsid w:val="000A6DAD"/>
    <w:rsid w:val="000B2B05"/>
    <w:rsid w:val="000C1234"/>
    <w:rsid w:val="000C1747"/>
    <w:rsid w:val="000C1EA2"/>
    <w:rsid w:val="000C2584"/>
    <w:rsid w:val="000C27F9"/>
    <w:rsid w:val="000C2EBF"/>
    <w:rsid w:val="000C301D"/>
    <w:rsid w:val="000C416E"/>
    <w:rsid w:val="000C4393"/>
    <w:rsid w:val="000C7583"/>
    <w:rsid w:val="000C783C"/>
    <w:rsid w:val="000D1C75"/>
    <w:rsid w:val="000D546C"/>
    <w:rsid w:val="000D6E99"/>
    <w:rsid w:val="000E7C33"/>
    <w:rsid w:val="000F2DAD"/>
    <w:rsid w:val="000F3CE9"/>
    <w:rsid w:val="000F4A6D"/>
    <w:rsid w:val="000F6F3C"/>
    <w:rsid w:val="000F7418"/>
    <w:rsid w:val="000F768B"/>
    <w:rsid w:val="00101B4A"/>
    <w:rsid w:val="00103F06"/>
    <w:rsid w:val="00106784"/>
    <w:rsid w:val="001073F1"/>
    <w:rsid w:val="00107F3E"/>
    <w:rsid w:val="00110BB3"/>
    <w:rsid w:val="00112483"/>
    <w:rsid w:val="00112E37"/>
    <w:rsid w:val="0011319E"/>
    <w:rsid w:val="00113AA9"/>
    <w:rsid w:val="00116587"/>
    <w:rsid w:val="001227FD"/>
    <w:rsid w:val="00122AE1"/>
    <w:rsid w:val="00125247"/>
    <w:rsid w:val="0012583F"/>
    <w:rsid w:val="0012615B"/>
    <w:rsid w:val="0012625B"/>
    <w:rsid w:val="00127DDF"/>
    <w:rsid w:val="00130D85"/>
    <w:rsid w:val="00131648"/>
    <w:rsid w:val="00132D9C"/>
    <w:rsid w:val="00135954"/>
    <w:rsid w:val="00137F38"/>
    <w:rsid w:val="001411AC"/>
    <w:rsid w:val="001424C4"/>
    <w:rsid w:val="00146247"/>
    <w:rsid w:val="001522DC"/>
    <w:rsid w:val="001546D8"/>
    <w:rsid w:val="00157BBB"/>
    <w:rsid w:val="00160C50"/>
    <w:rsid w:val="001647EB"/>
    <w:rsid w:val="00164A9B"/>
    <w:rsid w:val="00165692"/>
    <w:rsid w:val="00167759"/>
    <w:rsid w:val="001677F8"/>
    <w:rsid w:val="001706C7"/>
    <w:rsid w:val="00171C75"/>
    <w:rsid w:val="00172FC6"/>
    <w:rsid w:val="00173EE3"/>
    <w:rsid w:val="001755D3"/>
    <w:rsid w:val="00175803"/>
    <w:rsid w:val="00177941"/>
    <w:rsid w:val="001806A6"/>
    <w:rsid w:val="00182B9E"/>
    <w:rsid w:val="0018341D"/>
    <w:rsid w:val="00184641"/>
    <w:rsid w:val="00184DE0"/>
    <w:rsid w:val="00185424"/>
    <w:rsid w:val="00186043"/>
    <w:rsid w:val="00187F9C"/>
    <w:rsid w:val="001918DE"/>
    <w:rsid w:val="00194A4A"/>
    <w:rsid w:val="001970C0"/>
    <w:rsid w:val="00197EEA"/>
    <w:rsid w:val="001A274F"/>
    <w:rsid w:val="001A620F"/>
    <w:rsid w:val="001B1F08"/>
    <w:rsid w:val="001B269D"/>
    <w:rsid w:val="001B2C48"/>
    <w:rsid w:val="001B2CB1"/>
    <w:rsid w:val="001B35BC"/>
    <w:rsid w:val="001B6C57"/>
    <w:rsid w:val="001C07CF"/>
    <w:rsid w:val="001C18EE"/>
    <w:rsid w:val="001C3875"/>
    <w:rsid w:val="001C4654"/>
    <w:rsid w:val="001C5655"/>
    <w:rsid w:val="001C66FA"/>
    <w:rsid w:val="001C712C"/>
    <w:rsid w:val="001D4EEA"/>
    <w:rsid w:val="001D5938"/>
    <w:rsid w:val="001D6A19"/>
    <w:rsid w:val="001E2E8D"/>
    <w:rsid w:val="001E58A5"/>
    <w:rsid w:val="001E788D"/>
    <w:rsid w:val="001F4EA8"/>
    <w:rsid w:val="001F6AF5"/>
    <w:rsid w:val="001F73DD"/>
    <w:rsid w:val="0020495A"/>
    <w:rsid w:val="002050C5"/>
    <w:rsid w:val="002078C6"/>
    <w:rsid w:val="00207BBD"/>
    <w:rsid w:val="00213D5F"/>
    <w:rsid w:val="00215EB1"/>
    <w:rsid w:val="002175E3"/>
    <w:rsid w:val="0021796D"/>
    <w:rsid w:val="0022066B"/>
    <w:rsid w:val="00220A95"/>
    <w:rsid w:val="00221FF8"/>
    <w:rsid w:val="002233EA"/>
    <w:rsid w:val="00235A8B"/>
    <w:rsid w:val="00235CE6"/>
    <w:rsid w:val="00241931"/>
    <w:rsid w:val="00242382"/>
    <w:rsid w:val="00242793"/>
    <w:rsid w:val="00242BC2"/>
    <w:rsid w:val="0025252F"/>
    <w:rsid w:val="00253ED6"/>
    <w:rsid w:val="002554EC"/>
    <w:rsid w:val="00255E48"/>
    <w:rsid w:val="002619CF"/>
    <w:rsid w:val="00261B8B"/>
    <w:rsid w:val="00262625"/>
    <w:rsid w:val="00264EEB"/>
    <w:rsid w:val="00266E18"/>
    <w:rsid w:val="002670CF"/>
    <w:rsid w:val="00270C3E"/>
    <w:rsid w:val="0027255F"/>
    <w:rsid w:val="002735F1"/>
    <w:rsid w:val="002751B6"/>
    <w:rsid w:val="00275802"/>
    <w:rsid w:val="00277115"/>
    <w:rsid w:val="002773AC"/>
    <w:rsid w:val="00281DBC"/>
    <w:rsid w:val="00283326"/>
    <w:rsid w:val="00284A00"/>
    <w:rsid w:val="00284D71"/>
    <w:rsid w:val="0028580F"/>
    <w:rsid w:val="00292BF1"/>
    <w:rsid w:val="00295040"/>
    <w:rsid w:val="0029797C"/>
    <w:rsid w:val="002A14A6"/>
    <w:rsid w:val="002A40E4"/>
    <w:rsid w:val="002A4D07"/>
    <w:rsid w:val="002A750C"/>
    <w:rsid w:val="002B2311"/>
    <w:rsid w:val="002B2624"/>
    <w:rsid w:val="002B66C3"/>
    <w:rsid w:val="002C1F67"/>
    <w:rsid w:val="002C3C1E"/>
    <w:rsid w:val="002C56AD"/>
    <w:rsid w:val="002D0A76"/>
    <w:rsid w:val="002D1615"/>
    <w:rsid w:val="002D4E85"/>
    <w:rsid w:val="002D69A7"/>
    <w:rsid w:val="002E2A5F"/>
    <w:rsid w:val="002E4A02"/>
    <w:rsid w:val="002E60EE"/>
    <w:rsid w:val="002F42A0"/>
    <w:rsid w:val="002F4FA9"/>
    <w:rsid w:val="002F549C"/>
    <w:rsid w:val="002F71CF"/>
    <w:rsid w:val="0030067F"/>
    <w:rsid w:val="00300DD2"/>
    <w:rsid w:val="0030242E"/>
    <w:rsid w:val="00304811"/>
    <w:rsid w:val="0030593A"/>
    <w:rsid w:val="00305993"/>
    <w:rsid w:val="003076E2"/>
    <w:rsid w:val="00307C41"/>
    <w:rsid w:val="00310893"/>
    <w:rsid w:val="00312C0C"/>
    <w:rsid w:val="003142B2"/>
    <w:rsid w:val="003170E4"/>
    <w:rsid w:val="00317A20"/>
    <w:rsid w:val="00322DFA"/>
    <w:rsid w:val="00323972"/>
    <w:rsid w:val="0032406E"/>
    <w:rsid w:val="00327171"/>
    <w:rsid w:val="0032742E"/>
    <w:rsid w:val="0033021C"/>
    <w:rsid w:val="0033310C"/>
    <w:rsid w:val="003332B3"/>
    <w:rsid w:val="003343C6"/>
    <w:rsid w:val="00334F62"/>
    <w:rsid w:val="00336EBD"/>
    <w:rsid w:val="0033733E"/>
    <w:rsid w:val="00337627"/>
    <w:rsid w:val="00344526"/>
    <w:rsid w:val="00347AA3"/>
    <w:rsid w:val="00350161"/>
    <w:rsid w:val="00353811"/>
    <w:rsid w:val="00356E46"/>
    <w:rsid w:val="00356F7B"/>
    <w:rsid w:val="00357820"/>
    <w:rsid w:val="00357BAD"/>
    <w:rsid w:val="0036091C"/>
    <w:rsid w:val="00363F0E"/>
    <w:rsid w:val="00363FC9"/>
    <w:rsid w:val="003658DE"/>
    <w:rsid w:val="00366D7D"/>
    <w:rsid w:val="003706E9"/>
    <w:rsid w:val="00371F45"/>
    <w:rsid w:val="00374C17"/>
    <w:rsid w:val="003750C2"/>
    <w:rsid w:val="003824D4"/>
    <w:rsid w:val="00387BD8"/>
    <w:rsid w:val="0039278A"/>
    <w:rsid w:val="003A1AAE"/>
    <w:rsid w:val="003A294A"/>
    <w:rsid w:val="003A333D"/>
    <w:rsid w:val="003A42F4"/>
    <w:rsid w:val="003A4F3A"/>
    <w:rsid w:val="003A6B58"/>
    <w:rsid w:val="003A6CAA"/>
    <w:rsid w:val="003B05CA"/>
    <w:rsid w:val="003B27DE"/>
    <w:rsid w:val="003B327A"/>
    <w:rsid w:val="003B3675"/>
    <w:rsid w:val="003B37B0"/>
    <w:rsid w:val="003B37C2"/>
    <w:rsid w:val="003B746A"/>
    <w:rsid w:val="003C300B"/>
    <w:rsid w:val="003C4D8E"/>
    <w:rsid w:val="003C6D3B"/>
    <w:rsid w:val="003D1920"/>
    <w:rsid w:val="003D365F"/>
    <w:rsid w:val="003D3B40"/>
    <w:rsid w:val="003D77BE"/>
    <w:rsid w:val="003E0476"/>
    <w:rsid w:val="003E4B04"/>
    <w:rsid w:val="003E5065"/>
    <w:rsid w:val="003E511D"/>
    <w:rsid w:val="003E5805"/>
    <w:rsid w:val="003F2214"/>
    <w:rsid w:val="003F3717"/>
    <w:rsid w:val="003F4CFB"/>
    <w:rsid w:val="003F5F61"/>
    <w:rsid w:val="004005BD"/>
    <w:rsid w:val="004022A4"/>
    <w:rsid w:val="004031FE"/>
    <w:rsid w:val="0040369D"/>
    <w:rsid w:val="00405A3E"/>
    <w:rsid w:val="0040640C"/>
    <w:rsid w:val="0040690B"/>
    <w:rsid w:val="004152BC"/>
    <w:rsid w:val="00416E75"/>
    <w:rsid w:val="00417771"/>
    <w:rsid w:val="0041779D"/>
    <w:rsid w:val="00421C76"/>
    <w:rsid w:val="00422737"/>
    <w:rsid w:val="004236A5"/>
    <w:rsid w:val="004242E0"/>
    <w:rsid w:val="00431B3B"/>
    <w:rsid w:val="004322B3"/>
    <w:rsid w:val="0043264C"/>
    <w:rsid w:val="00435370"/>
    <w:rsid w:val="00435DC9"/>
    <w:rsid w:val="00436D90"/>
    <w:rsid w:val="00442F84"/>
    <w:rsid w:val="00444C3B"/>
    <w:rsid w:val="00445058"/>
    <w:rsid w:val="004462AA"/>
    <w:rsid w:val="004475F5"/>
    <w:rsid w:val="00452FC8"/>
    <w:rsid w:val="004531E5"/>
    <w:rsid w:val="00453CF9"/>
    <w:rsid w:val="0045440B"/>
    <w:rsid w:val="0045480A"/>
    <w:rsid w:val="00454F74"/>
    <w:rsid w:val="00455946"/>
    <w:rsid w:val="00457809"/>
    <w:rsid w:val="0046101C"/>
    <w:rsid w:val="004631F6"/>
    <w:rsid w:val="0046369A"/>
    <w:rsid w:val="00463D37"/>
    <w:rsid w:val="00473000"/>
    <w:rsid w:val="00474DB7"/>
    <w:rsid w:val="0047749C"/>
    <w:rsid w:val="004774AA"/>
    <w:rsid w:val="004831E2"/>
    <w:rsid w:val="0049156F"/>
    <w:rsid w:val="004935DF"/>
    <w:rsid w:val="0049468B"/>
    <w:rsid w:val="004970BD"/>
    <w:rsid w:val="004A00F2"/>
    <w:rsid w:val="004A0E42"/>
    <w:rsid w:val="004A1CF6"/>
    <w:rsid w:val="004A1D8B"/>
    <w:rsid w:val="004A29EB"/>
    <w:rsid w:val="004A4C12"/>
    <w:rsid w:val="004B0CBE"/>
    <w:rsid w:val="004B0F55"/>
    <w:rsid w:val="004B1338"/>
    <w:rsid w:val="004B4931"/>
    <w:rsid w:val="004B5A93"/>
    <w:rsid w:val="004B62C4"/>
    <w:rsid w:val="004C1BD5"/>
    <w:rsid w:val="004C4D6C"/>
    <w:rsid w:val="004C76A2"/>
    <w:rsid w:val="004C7BDF"/>
    <w:rsid w:val="004D1261"/>
    <w:rsid w:val="004D204E"/>
    <w:rsid w:val="004D2626"/>
    <w:rsid w:val="004D5B37"/>
    <w:rsid w:val="004D5C36"/>
    <w:rsid w:val="004D7E22"/>
    <w:rsid w:val="004E5700"/>
    <w:rsid w:val="004E5F71"/>
    <w:rsid w:val="004E63B3"/>
    <w:rsid w:val="004F19F9"/>
    <w:rsid w:val="004F2ED2"/>
    <w:rsid w:val="004F4619"/>
    <w:rsid w:val="00502841"/>
    <w:rsid w:val="00507CA5"/>
    <w:rsid w:val="00511E89"/>
    <w:rsid w:val="00512DAA"/>
    <w:rsid w:val="005139CA"/>
    <w:rsid w:val="00513D66"/>
    <w:rsid w:val="005142C4"/>
    <w:rsid w:val="00516B8C"/>
    <w:rsid w:val="0053089A"/>
    <w:rsid w:val="0053136B"/>
    <w:rsid w:val="00532821"/>
    <w:rsid w:val="0053403C"/>
    <w:rsid w:val="00534FFA"/>
    <w:rsid w:val="0053599F"/>
    <w:rsid w:val="005372AF"/>
    <w:rsid w:val="00542CC8"/>
    <w:rsid w:val="00542D13"/>
    <w:rsid w:val="00544C6E"/>
    <w:rsid w:val="00545879"/>
    <w:rsid w:val="00545995"/>
    <w:rsid w:val="005512CE"/>
    <w:rsid w:val="00556B5F"/>
    <w:rsid w:val="00556F4C"/>
    <w:rsid w:val="005604C9"/>
    <w:rsid w:val="00560F2E"/>
    <w:rsid w:val="00562663"/>
    <w:rsid w:val="00565A57"/>
    <w:rsid w:val="00566F20"/>
    <w:rsid w:val="0056765A"/>
    <w:rsid w:val="005714C6"/>
    <w:rsid w:val="00571D91"/>
    <w:rsid w:val="00572BEF"/>
    <w:rsid w:val="00574C9A"/>
    <w:rsid w:val="00580673"/>
    <w:rsid w:val="00584181"/>
    <w:rsid w:val="00586104"/>
    <w:rsid w:val="00586F24"/>
    <w:rsid w:val="00587311"/>
    <w:rsid w:val="005906B8"/>
    <w:rsid w:val="00591344"/>
    <w:rsid w:val="00591678"/>
    <w:rsid w:val="00591684"/>
    <w:rsid w:val="00591FEE"/>
    <w:rsid w:val="00592317"/>
    <w:rsid w:val="00592490"/>
    <w:rsid w:val="00594FAF"/>
    <w:rsid w:val="005956A6"/>
    <w:rsid w:val="005A014A"/>
    <w:rsid w:val="005A4953"/>
    <w:rsid w:val="005A7C99"/>
    <w:rsid w:val="005B3317"/>
    <w:rsid w:val="005B520A"/>
    <w:rsid w:val="005B520B"/>
    <w:rsid w:val="005B5DF1"/>
    <w:rsid w:val="005C078F"/>
    <w:rsid w:val="005C5AC9"/>
    <w:rsid w:val="005C67A9"/>
    <w:rsid w:val="005D1107"/>
    <w:rsid w:val="005D5E33"/>
    <w:rsid w:val="005D6CB1"/>
    <w:rsid w:val="005D6FCD"/>
    <w:rsid w:val="005E13FC"/>
    <w:rsid w:val="005E5957"/>
    <w:rsid w:val="005E7CA2"/>
    <w:rsid w:val="005F034C"/>
    <w:rsid w:val="005F0D82"/>
    <w:rsid w:val="005F4F73"/>
    <w:rsid w:val="005F5342"/>
    <w:rsid w:val="00600465"/>
    <w:rsid w:val="0060251C"/>
    <w:rsid w:val="006026D2"/>
    <w:rsid w:val="006042B3"/>
    <w:rsid w:val="00604FD1"/>
    <w:rsid w:val="0060508F"/>
    <w:rsid w:val="00611F57"/>
    <w:rsid w:val="00612803"/>
    <w:rsid w:val="00612CDE"/>
    <w:rsid w:val="006152FB"/>
    <w:rsid w:val="006172CA"/>
    <w:rsid w:val="00620540"/>
    <w:rsid w:val="00620EFB"/>
    <w:rsid w:val="006219D3"/>
    <w:rsid w:val="00621B60"/>
    <w:rsid w:val="0062550F"/>
    <w:rsid w:val="00626C85"/>
    <w:rsid w:val="006371EF"/>
    <w:rsid w:val="00637A77"/>
    <w:rsid w:val="0064191D"/>
    <w:rsid w:val="00642EA0"/>
    <w:rsid w:val="00646D41"/>
    <w:rsid w:val="0064798C"/>
    <w:rsid w:val="00650A65"/>
    <w:rsid w:val="00651494"/>
    <w:rsid w:val="006532F4"/>
    <w:rsid w:val="006562DA"/>
    <w:rsid w:val="00662ABF"/>
    <w:rsid w:val="0066361B"/>
    <w:rsid w:val="0066533C"/>
    <w:rsid w:val="006770CF"/>
    <w:rsid w:val="00680F6F"/>
    <w:rsid w:val="0068359D"/>
    <w:rsid w:val="0068377F"/>
    <w:rsid w:val="006859A2"/>
    <w:rsid w:val="00687263"/>
    <w:rsid w:val="0069338A"/>
    <w:rsid w:val="00694A91"/>
    <w:rsid w:val="006A30FC"/>
    <w:rsid w:val="006A47DF"/>
    <w:rsid w:val="006A5D82"/>
    <w:rsid w:val="006A6D99"/>
    <w:rsid w:val="006B0E22"/>
    <w:rsid w:val="006B1910"/>
    <w:rsid w:val="006B304F"/>
    <w:rsid w:val="006B4137"/>
    <w:rsid w:val="006B4345"/>
    <w:rsid w:val="006B5655"/>
    <w:rsid w:val="006B6BAC"/>
    <w:rsid w:val="006C2C46"/>
    <w:rsid w:val="006C75C7"/>
    <w:rsid w:val="006D3206"/>
    <w:rsid w:val="006D5415"/>
    <w:rsid w:val="006E2A5A"/>
    <w:rsid w:val="006E2DCD"/>
    <w:rsid w:val="006E35F1"/>
    <w:rsid w:val="006E47F7"/>
    <w:rsid w:val="006E60E6"/>
    <w:rsid w:val="006F2BAE"/>
    <w:rsid w:val="006F434B"/>
    <w:rsid w:val="006F4719"/>
    <w:rsid w:val="006F4B9D"/>
    <w:rsid w:val="006F6121"/>
    <w:rsid w:val="006F6A84"/>
    <w:rsid w:val="006F7FC5"/>
    <w:rsid w:val="0070132A"/>
    <w:rsid w:val="0070318A"/>
    <w:rsid w:val="0070557B"/>
    <w:rsid w:val="00707BD1"/>
    <w:rsid w:val="00711D4F"/>
    <w:rsid w:val="00712254"/>
    <w:rsid w:val="00712FC6"/>
    <w:rsid w:val="00713D34"/>
    <w:rsid w:val="00713E10"/>
    <w:rsid w:val="00715B95"/>
    <w:rsid w:val="00716A1C"/>
    <w:rsid w:val="00721ECD"/>
    <w:rsid w:val="0072282C"/>
    <w:rsid w:val="00725E62"/>
    <w:rsid w:val="00732452"/>
    <w:rsid w:val="007343AC"/>
    <w:rsid w:val="00734E82"/>
    <w:rsid w:val="00735022"/>
    <w:rsid w:val="00735586"/>
    <w:rsid w:val="00735E04"/>
    <w:rsid w:val="00740037"/>
    <w:rsid w:val="00740564"/>
    <w:rsid w:val="00741E20"/>
    <w:rsid w:val="00744B5C"/>
    <w:rsid w:val="00746A3B"/>
    <w:rsid w:val="007506EB"/>
    <w:rsid w:val="00751A75"/>
    <w:rsid w:val="007530A7"/>
    <w:rsid w:val="007544FD"/>
    <w:rsid w:val="00754D15"/>
    <w:rsid w:val="00755E37"/>
    <w:rsid w:val="007636ED"/>
    <w:rsid w:val="007656D9"/>
    <w:rsid w:val="0077073A"/>
    <w:rsid w:val="00771FD6"/>
    <w:rsid w:val="007738C5"/>
    <w:rsid w:val="007762C6"/>
    <w:rsid w:val="007779C7"/>
    <w:rsid w:val="00781B14"/>
    <w:rsid w:val="00786D7F"/>
    <w:rsid w:val="00787DDC"/>
    <w:rsid w:val="00790530"/>
    <w:rsid w:val="007905D5"/>
    <w:rsid w:val="007937C1"/>
    <w:rsid w:val="0079569B"/>
    <w:rsid w:val="00795866"/>
    <w:rsid w:val="00795A4B"/>
    <w:rsid w:val="00796432"/>
    <w:rsid w:val="00796EA4"/>
    <w:rsid w:val="0079705A"/>
    <w:rsid w:val="007A1B63"/>
    <w:rsid w:val="007A207A"/>
    <w:rsid w:val="007A5526"/>
    <w:rsid w:val="007A752A"/>
    <w:rsid w:val="007B7C1D"/>
    <w:rsid w:val="007C28EC"/>
    <w:rsid w:val="007C3959"/>
    <w:rsid w:val="007C7FAA"/>
    <w:rsid w:val="007D01BA"/>
    <w:rsid w:val="007D02D5"/>
    <w:rsid w:val="007D043C"/>
    <w:rsid w:val="007D1507"/>
    <w:rsid w:val="007D3762"/>
    <w:rsid w:val="007D3AA4"/>
    <w:rsid w:val="007D3AFA"/>
    <w:rsid w:val="007D5402"/>
    <w:rsid w:val="007D7976"/>
    <w:rsid w:val="007E681B"/>
    <w:rsid w:val="007E692D"/>
    <w:rsid w:val="007E75E7"/>
    <w:rsid w:val="007F095D"/>
    <w:rsid w:val="007F220B"/>
    <w:rsid w:val="007F3FBE"/>
    <w:rsid w:val="00805579"/>
    <w:rsid w:val="00813227"/>
    <w:rsid w:val="00814CB1"/>
    <w:rsid w:val="00816DD9"/>
    <w:rsid w:val="00820656"/>
    <w:rsid w:val="00821F7A"/>
    <w:rsid w:val="00822B0A"/>
    <w:rsid w:val="00824D2A"/>
    <w:rsid w:val="00827D81"/>
    <w:rsid w:val="00830DB0"/>
    <w:rsid w:val="008315D2"/>
    <w:rsid w:val="00831BED"/>
    <w:rsid w:val="00834CE9"/>
    <w:rsid w:val="0083556C"/>
    <w:rsid w:val="008356BE"/>
    <w:rsid w:val="0083789A"/>
    <w:rsid w:val="008432E4"/>
    <w:rsid w:val="008452D4"/>
    <w:rsid w:val="00845F89"/>
    <w:rsid w:val="008464BD"/>
    <w:rsid w:val="00846557"/>
    <w:rsid w:val="00846E24"/>
    <w:rsid w:val="0085431F"/>
    <w:rsid w:val="00856AF3"/>
    <w:rsid w:val="00856FC7"/>
    <w:rsid w:val="00860646"/>
    <w:rsid w:val="00862C08"/>
    <w:rsid w:val="008664FA"/>
    <w:rsid w:val="00867052"/>
    <w:rsid w:val="008705F5"/>
    <w:rsid w:val="0087288F"/>
    <w:rsid w:val="008735AF"/>
    <w:rsid w:val="0087582A"/>
    <w:rsid w:val="00875D99"/>
    <w:rsid w:val="0089215E"/>
    <w:rsid w:val="008935B6"/>
    <w:rsid w:val="00893CD6"/>
    <w:rsid w:val="008947C6"/>
    <w:rsid w:val="008A34B4"/>
    <w:rsid w:val="008A3B0B"/>
    <w:rsid w:val="008A4CFD"/>
    <w:rsid w:val="008A6374"/>
    <w:rsid w:val="008B0558"/>
    <w:rsid w:val="008B1807"/>
    <w:rsid w:val="008B3395"/>
    <w:rsid w:val="008B3893"/>
    <w:rsid w:val="008B405D"/>
    <w:rsid w:val="008B5282"/>
    <w:rsid w:val="008B71CF"/>
    <w:rsid w:val="008C25EB"/>
    <w:rsid w:val="008C3FB2"/>
    <w:rsid w:val="008C4DCC"/>
    <w:rsid w:val="008C7A8B"/>
    <w:rsid w:val="008D18EC"/>
    <w:rsid w:val="008D24F1"/>
    <w:rsid w:val="008D30FF"/>
    <w:rsid w:val="008D4D80"/>
    <w:rsid w:val="008D56E0"/>
    <w:rsid w:val="008E1780"/>
    <w:rsid w:val="008E3C27"/>
    <w:rsid w:val="008E426E"/>
    <w:rsid w:val="008E4B7D"/>
    <w:rsid w:val="008E672F"/>
    <w:rsid w:val="008E75D8"/>
    <w:rsid w:val="008F356E"/>
    <w:rsid w:val="008F4BBC"/>
    <w:rsid w:val="008F4E98"/>
    <w:rsid w:val="009004D8"/>
    <w:rsid w:val="00900C7B"/>
    <w:rsid w:val="009041C7"/>
    <w:rsid w:val="00904750"/>
    <w:rsid w:val="00910560"/>
    <w:rsid w:val="00911636"/>
    <w:rsid w:val="00914AF4"/>
    <w:rsid w:val="00915A80"/>
    <w:rsid w:val="00916E26"/>
    <w:rsid w:val="00921595"/>
    <w:rsid w:val="00925615"/>
    <w:rsid w:val="00926968"/>
    <w:rsid w:val="009327CF"/>
    <w:rsid w:val="00932C20"/>
    <w:rsid w:val="00932CE9"/>
    <w:rsid w:val="009335F7"/>
    <w:rsid w:val="00943566"/>
    <w:rsid w:val="00943D72"/>
    <w:rsid w:val="0094546D"/>
    <w:rsid w:val="00945F23"/>
    <w:rsid w:val="00947DEA"/>
    <w:rsid w:val="009557BD"/>
    <w:rsid w:val="009559DC"/>
    <w:rsid w:val="009569B2"/>
    <w:rsid w:val="00960909"/>
    <w:rsid w:val="009615BC"/>
    <w:rsid w:val="00962655"/>
    <w:rsid w:val="0096437C"/>
    <w:rsid w:val="00965530"/>
    <w:rsid w:val="00967ABC"/>
    <w:rsid w:val="009716B7"/>
    <w:rsid w:val="00973765"/>
    <w:rsid w:val="009744DC"/>
    <w:rsid w:val="0097488B"/>
    <w:rsid w:val="00974F77"/>
    <w:rsid w:val="009752D4"/>
    <w:rsid w:val="00983C52"/>
    <w:rsid w:val="00984558"/>
    <w:rsid w:val="00986621"/>
    <w:rsid w:val="00987970"/>
    <w:rsid w:val="0099044A"/>
    <w:rsid w:val="00991960"/>
    <w:rsid w:val="00994AEB"/>
    <w:rsid w:val="00996DB9"/>
    <w:rsid w:val="009A2602"/>
    <w:rsid w:val="009A3074"/>
    <w:rsid w:val="009A5BE6"/>
    <w:rsid w:val="009A7FC7"/>
    <w:rsid w:val="009B0539"/>
    <w:rsid w:val="009B0FA7"/>
    <w:rsid w:val="009B2F63"/>
    <w:rsid w:val="009B3C28"/>
    <w:rsid w:val="009B587E"/>
    <w:rsid w:val="009C35ED"/>
    <w:rsid w:val="009C494F"/>
    <w:rsid w:val="009C5774"/>
    <w:rsid w:val="009C6CE8"/>
    <w:rsid w:val="009D1046"/>
    <w:rsid w:val="009D2EEB"/>
    <w:rsid w:val="009D2FCA"/>
    <w:rsid w:val="009D7B74"/>
    <w:rsid w:val="009E106A"/>
    <w:rsid w:val="009F15A9"/>
    <w:rsid w:val="009F220B"/>
    <w:rsid w:val="009F358F"/>
    <w:rsid w:val="009F3B5F"/>
    <w:rsid w:val="009F3D19"/>
    <w:rsid w:val="009F4688"/>
    <w:rsid w:val="009F4C61"/>
    <w:rsid w:val="00A01951"/>
    <w:rsid w:val="00A02568"/>
    <w:rsid w:val="00A070BF"/>
    <w:rsid w:val="00A10F20"/>
    <w:rsid w:val="00A14E87"/>
    <w:rsid w:val="00A22327"/>
    <w:rsid w:val="00A2616B"/>
    <w:rsid w:val="00A26C49"/>
    <w:rsid w:val="00A27F53"/>
    <w:rsid w:val="00A31073"/>
    <w:rsid w:val="00A31DAC"/>
    <w:rsid w:val="00A343B3"/>
    <w:rsid w:val="00A35E43"/>
    <w:rsid w:val="00A371C8"/>
    <w:rsid w:val="00A42E50"/>
    <w:rsid w:val="00A43460"/>
    <w:rsid w:val="00A44E15"/>
    <w:rsid w:val="00A451CD"/>
    <w:rsid w:val="00A45DB6"/>
    <w:rsid w:val="00A47478"/>
    <w:rsid w:val="00A502FB"/>
    <w:rsid w:val="00A52C78"/>
    <w:rsid w:val="00A532D7"/>
    <w:rsid w:val="00A54832"/>
    <w:rsid w:val="00A560CE"/>
    <w:rsid w:val="00A56880"/>
    <w:rsid w:val="00A56AD7"/>
    <w:rsid w:val="00A60C35"/>
    <w:rsid w:val="00A622AD"/>
    <w:rsid w:val="00A67165"/>
    <w:rsid w:val="00A70F1C"/>
    <w:rsid w:val="00A71B69"/>
    <w:rsid w:val="00A72C1C"/>
    <w:rsid w:val="00A75298"/>
    <w:rsid w:val="00A770EB"/>
    <w:rsid w:val="00A91245"/>
    <w:rsid w:val="00A91789"/>
    <w:rsid w:val="00A9185A"/>
    <w:rsid w:val="00A91BEE"/>
    <w:rsid w:val="00AA066F"/>
    <w:rsid w:val="00AA1159"/>
    <w:rsid w:val="00AA1339"/>
    <w:rsid w:val="00AA3087"/>
    <w:rsid w:val="00AA3C48"/>
    <w:rsid w:val="00AA4465"/>
    <w:rsid w:val="00AA55FF"/>
    <w:rsid w:val="00AA77F7"/>
    <w:rsid w:val="00AB2B20"/>
    <w:rsid w:val="00AB39EB"/>
    <w:rsid w:val="00AB6A7B"/>
    <w:rsid w:val="00AC177E"/>
    <w:rsid w:val="00AC3E04"/>
    <w:rsid w:val="00AD3705"/>
    <w:rsid w:val="00AD742A"/>
    <w:rsid w:val="00AE1F6D"/>
    <w:rsid w:val="00AE37CF"/>
    <w:rsid w:val="00AE4339"/>
    <w:rsid w:val="00AE4A3F"/>
    <w:rsid w:val="00AF0A9E"/>
    <w:rsid w:val="00AF4F35"/>
    <w:rsid w:val="00AF7702"/>
    <w:rsid w:val="00AF7AEC"/>
    <w:rsid w:val="00AF7DD3"/>
    <w:rsid w:val="00B0370A"/>
    <w:rsid w:val="00B04A38"/>
    <w:rsid w:val="00B057BF"/>
    <w:rsid w:val="00B06D7D"/>
    <w:rsid w:val="00B10F57"/>
    <w:rsid w:val="00B15C95"/>
    <w:rsid w:val="00B16489"/>
    <w:rsid w:val="00B2047D"/>
    <w:rsid w:val="00B20800"/>
    <w:rsid w:val="00B2211C"/>
    <w:rsid w:val="00B23A74"/>
    <w:rsid w:val="00B25240"/>
    <w:rsid w:val="00B26348"/>
    <w:rsid w:val="00B30968"/>
    <w:rsid w:val="00B32E5D"/>
    <w:rsid w:val="00B3709D"/>
    <w:rsid w:val="00B40A22"/>
    <w:rsid w:val="00B5604C"/>
    <w:rsid w:val="00B661C1"/>
    <w:rsid w:val="00B663A3"/>
    <w:rsid w:val="00B67415"/>
    <w:rsid w:val="00B716E0"/>
    <w:rsid w:val="00B7212E"/>
    <w:rsid w:val="00B746E4"/>
    <w:rsid w:val="00B7475C"/>
    <w:rsid w:val="00B75A6B"/>
    <w:rsid w:val="00B76319"/>
    <w:rsid w:val="00B77A0E"/>
    <w:rsid w:val="00B8042D"/>
    <w:rsid w:val="00B81FBD"/>
    <w:rsid w:val="00B83DBA"/>
    <w:rsid w:val="00B83E85"/>
    <w:rsid w:val="00B847A9"/>
    <w:rsid w:val="00B84B12"/>
    <w:rsid w:val="00B85BCF"/>
    <w:rsid w:val="00B86EF3"/>
    <w:rsid w:val="00B87A4B"/>
    <w:rsid w:val="00B90084"/>
    <w:rsid w:val="00B90CAC"/>
    <w:rsid w:val="00B94E0E"/>
    <w:rsid w:val="00B951A1"/>
    <w:rsid w:val="00B97358"/>
    <w:rsid w:val="00BA1F52"/>
    <w:rsid w:val="00BA2546"/>
    <w:rsid w:val="00BA2880"/>
    <w:rsid w:val="00BA57CE"/>
    <w:rsid w:val="00BA6010"/>
    <w:rsid w:val="00BB1290"/>
    <w:rsid w:val="00BB35D3"/>
    <w:rsid w:val="00BB4E14"/>
    <w:rsid w:val="00BB6176"/>
    <w:rsid w:val="00BC0531"/>
    <w:rsid w:val="00BC7BD9"/>
    <w:rsid w:val="00BD0C72"/>
    <w:rsid w:val="00BD3DBE"/>
    <w:rsid w:val="00BD7605"/>
    <w:rsid w:val="00BE02F6"/>
    <w:rsid w:val="00BE076B"/>
    <w:rsid w:val="00BE155E"/>
    <w:rsid w:val="00BF1D43"/>
    <w:rsid w:val="00BF24FA"/>
    <w:rsid w:val="00BF629E"/>
    <w:rsid w:val="00C0406D"/>
    <w:rsid w:val="00C041DD"/>
    <w:rsid w:val="00C058C7"/>
    <w:rsid w:val="00C063B8"/>
    <w:rsid w:val="00C06662"/>
    <w:rsid w:val="00C06E4F"/>
    <w:rsid w:val="00C079E7"/>
    <w:rsid w:val="00C102EC"/>
    <w:rsid w:val="00C108E7"/>
    <w:rsid w:val="00C10B28"/>
    <w:rsid w:val="00C1307B"/>
    <w:rsid w:val="00C14E8E"/>
    <w:rsid w:val="00C156E1"/>
    <w:rsid w:val="00C15AD3"/>
    <w:rsid w:val="00C16163"/>
    <w:rsid w:val="00C166AD"/>
    <w:rsid w:val="00C178ED"/>
    <w:rsid w:val="00C20928"/>
    <w:rsid w:val="00C20DFE"/>
    <w:rsid w:val="00C20F05"/>
    <w:rsid w:val="00C21325"/>
    <w:rsid w:val="00C2396B"/>
    <w:rsid w:val="00C27529"/>
    <w:rsid w:val="00C27E6B"/>
    <w:rsid w:val="00C30652"/>
    <w:rsid w:val="00C33D4A"/>
    <w:rsid w:val="00C341D2"/>
    <w:rsid w:val="00C34F50"/>
    <w:rsid w:val="00C37407"/>
    <w:rsid w:val="00C46EA0"/>
    <w:rsid w:val="00C53ED6"/>
    <w:rsid w:val="00C549B7"/>
    <w:rsid w:val="00C617F8"/>
    <w:rsid w:val="00C63898"/>
    <w:rsid w:val="00C65702"/>
    <w:rsid w:val="00C679C6"/>
    <w:rsid w:val="00C70CF5"/>
    <w:rsid w:val="00C70F90"/>
    <w:rsid w:val="00C717B6"/>
    <w:rsid w:val="00C73135"/>
    <w:rsid w:val="00C77540"/>
    <w:rsid w:val="00C84F4E"/>
    <w:rsid w:val="00C85639"/>
    <w:rsid w:val="00C85F52"/>
    <w:rsid w:val="00C87B66"/>
    <w:rsid w:val="00C91095"/>
    <w:rsid w:val="00C9132A"/>
    <w:rsid w:val="00C916C5"/>
    <w:rsid w:val="00C932EE"/>
    <w:rsid w:val="00C965AC"/>
    <w:rsid w:val="00CA061C"/>
    <w:rsid w:val="00CA119B"/>
    <w:rsid w:val="00CA1E82"/>
    <w:rsid w:val="00CB0A2B"/>
    <w:rsid w:val="00CB1D12"/>
    <w:rsid w:val="00CB4946"/>
    <w:rsid w:val="00CB4E80"/>
    <w:rsid w:val="00CB4F87"/>
    <w:rsid w:val="00CB4FE2"/>
    <w:rsid w:val="00CC087B"/>
    <w:rsid w:val="00CC2E88"/>
    <w:rsid w:val="00CD316C"/>
    <w:rsid w:val="00CD51F3"/>
    <w:rsid w:val="00CD5370"/>
    <w:rsid w:val="00CD6B92"/>
    <w:rsid w:val="00CD7F12"/>
    <w:rsid w:val="00CE4D22"/>
    <w:rsid w:val="00CE5324"/>
    <w:rsid w:val="00CE7A0E"/>
    <w:rsid w:val="00CF0E08"/>
    <w:rsid w:val="00CF295E"/>
    <w:rsid w:val="00CF335E"/>
    <w:rsid w:val="00CF5A4F"/>
    <w:rsid w:val="00CF654A"/>
    <w:rsid w:val="00D02B42"/>
    <w:rsid w:val="00D03457"/>
    <w:rsid w:val="00D047E8"/>
    <w:rsid w:val="00D04815"/>
    <w:rsid w:val="00D04FAA"/>
    <w:rsid w:val="00D06DCD"/>
    <w:rsid w:val="00D13A61"/>
    <w:rsid w:val="00D14C79"/>
    <w:rsid w:val="00D14FCA"/>
    <w:rsid w:val="00D15263"/>
    <w:rsid w:val="00D17485"/>
    <w:rsid w:val="00D22DC8"/>
    <w:rsid w:val="00D23097"/>
    <w:rsid w:val="00D25DAB"/>
    <w:rsid w:val="00D33A8F"/>
    <w:rsid w:val="00D35F66"/>
    <w:rsid w:val="00D377FB"/>
    <w:rsid w:val="00D401EF"/>
    <w:rsid w:val="00D403D9"/>
    <w:rsid w:val="00D4359E"/>
    <w:rsid w:val="00D471D5"/>
    <w:rsid w:val="00D47BEF"/>
    <w:rsid w:val="00D47CBE"/>
    <w:rsid w:val="00D503C2"/>
    <w:rsid w:val="00D50F56"/>
    <w:rsid w:val="00D5124D"/>
    <w:rsid w:val="00D5395B"/>
    <w:rsid w:val="00D54528"/>
    <w:rsid w:val="00D577A0"/>
    <w:rsid w:val="00D60BB0"/>
    <w:rsid w:val="00D61DCF"/>
    <w:rsid w:val="00D64D93"/>
    <w:rsid w:val="00D6665C"/>
    <w:rsid w:val="00D70BC2"/>
    <w:rsid w:val="00D72314"/>
    <w:rsid w:val="00D7290A"/>
    <w:rsid w:val="00D72E96"/>
    <w:rsid w:val="00D76602"/>
    <w:rsid w:val="00D76A42"/>
    <w:rsid w:val="00D823AE"/>
    <w:rsid w:val="00D82518"/>
    <w:rsid w:val="00D87F06"/>
    <w:rsid w:val="00D93639"/>
    <w:rsid w:val="00D93ECE"/>
    <w:rsid w:val="00D941A0"/>
    <w:rsid w:val="00D94293"/>
    <w:rsid w:val="00D94D95"/>
    <w:rsid w:val="00D95901"/>
    <w:rsid w:val="00D963A7"/>
    <w:rsid w:val="00D977B5"/>
    <w:rsid w:val="00DA16CC"/>
    <w:rsid w:val="00DA200D"/>
    <w:rsid w:val="00DB05DD"/>
    <w:rsid w:val="00DB2717"/>
    <w:rsid w:val="00DB2EE1"/>
    <w:rsid w:val="00DB3FD1"/>
    <w:rsid w:val="00DC20D5"/>
    <w:rsid w:val="00DC36D5"/>
    <w:rsid w:val="00DC3FA5"/>
    <w:rsid w:val="00DC5437"/>
    <w:rsid w:val="00DC6963"/>
    <w:rsid w:val="00DC69D5"/>
    <w:rsid w:val="00DC75C5"/>
    <w:rsid w:val="00DC76C5"/>
    <w:rsid w:val="00DD04F4"/>
    <w:rsid w:val="00DD2D35"/>
    <w:rsid w:val="00DD6B79"/>
    <w:rsid w:val="00DD6DEA"/>
    <w:rsid w:val="00DE064E"/>
    <w:rsid w:val="00DE2CB3"/>
    <w:rsid w:val="00DE4579"/>
    <w:rsid w:val="00DE79FD"/>
    <w:rsid w:val="00DE7C7E"/>
    <w:rsid w:val="00DF2722"/>
    <w:rsid w:val="00DF35AC"/>
    <w:rsid w:val="00DF47E6"/>
    <w:rsid w:val="00DF55CF"/>
    <w:rsid w:val="00DF5B3A"/>
    <w:rsid w:val="00DF5EA5"/>
    <w:rsid w:val="00E00EA5"/>
    <w:rsid w:val="00E01D56"/>
    <w:rsid w:val="00E12508"/>
    <w:rsid w:val="00E13910"/>
    <w:rsid w:val="00E13B0E"/>
    <w:rsid w:val="00E172A8"/>
    <w:rsid w:val="00E1733C"/>
    <w:rsid w:val="00E261C2"/>
    <w:rsid w:val="00E31262"/>
    <w:rsid w:val="00E32570"/>
    <w:rsid w:val="00E338C3"/>
    <w:rsid w:val="00E33A6C"/>
    <w:rsid w:val="00E357FC"/>
    <w:rsid w:val="00E35DAC"/>
    <w:rsid w:val="00E43C4B"/>
    <w:rsid w:val="00E442EA"/>
    <w:rsid w:val="00E46E69"/>
    <w:rsid w:val="00E52C01"/>
    <w:rsid w:val="00E532D7"/>
    <w:rsid w:val="00E610ED"/>
    <w:rsid w:val="00E62719"/>
    <w:rsid w:val="00E64AAC"/>
    <w:rsid w:val="00E65EAB"/>
    <w:rsid w:val="00E6664A"/>
    <w:rsid w:val="00E7069D"/>
    <w:rsid w:val="00E73095"/>
    <w:rsid w:val="00E7355E"/>
    <w:rsid w:val="00E75285"/>
    <w:rsid w:val="00E75F67"/>
    <w:rsid w:val="00E850E1"/>
    <w:rsid w:val="00E86F3D"/>
    <w:rsid w:val="00E91526"/>
    <w:rsid w:val="00E93279"/>
    <w:rsid w:val="00E942C0"/>
    <w:rsid w:val="00E95C1E"/>
    <w:rsid w:val="00E963FA"/>
    <w:rsid w:val="00E97BDF"/>
    <w:rsid w:val="00EA18BC"/>
    <w:rsid w:val="00EA43A5"/>
    <w:rsid w:val="00EA6A26"/>
    <w:rsid w:val="00EA7840"/>
    <w:rsid w:val="00EB319F"/>
    <w:rsid w:val="00EB7149"/>
    <w:rsid w:val="00EC0C7E"/>
    <w:rsid w:val="00EC0D8A"/>
    <w:rsid w:val="00EC1551"/>
    <w:rsid w:val="00EC4D65"/>
    <w:rsid w:val="00EC7975"/>
    <w:rsid w:val="00EC7B6A"/>
    <w:rsid w:val="00ED25AA"/>
    <w:rsid w:val="00ED4914"/>
    <w:rsid w:val="00ED4FBC"/>
    <w:rsid w:val="00ED5EAA"/>
    <w:rsid w:val="00EE3A5E"/>
    <w:rsid w:val="00EE4B86"/>
    <w:rsid w:val="00EE5121"/>
    <w:rsid w:val="00EE6E71"/>
    <w:rsid w:val="00EE77B0"/>
    <w:rsid w:val="00EE7FE5"/>
    <w:rsid w:val="00EF5D11"/>
    <w:rsid w:val="00F0012F"/>
    <w:rsid w:val="00F0077D"/>
    <w:rsid w:val="00F065BA"/>
    <w:rsid w:val="00F07BE0"/>
    <w:rsid w:val="00F115DB"/>
    <w:rsid w:val="00F11D4E"/>
    <w:rsid w:val="00F12304"/>
    <w:rsid w:val="00F1389E"/>
    <w:rsid w:val="00F14E85"/>
    <w:rsid w:val="00F1762B"/>
    <w:rsid w:val="00F17D15"/>
    <w:rsid w:val="00F20B12"/>
    <w:rsid w:val="00F23F7F"/>
    <w:rsid w:val="00F305F6"/>
    <w:rsid w:val="00F31B3B"/>
    <w:rsid w:val="00F31FE6"/>
    <w:rsid w:val="00F34AE2"/>
    <w:rsid w:val="00F358BF"/>
    <w:rsid w:val="00F36FC2"/>
    <w:rsid w:val="00F370C4"/>
    <w:rsid w:val="00F377E0"/>
    <w:rsid w:val="00F37A47"/>
    <w:rsid w:val="00F41778"/>
    <w:rsid w:val="00F43D76"/>
    <w:rsid w:val="00F46C20"/>
    <w:rsid w:val="00F53092"/>
    <w:rsid w:val="00F55AA9"/>
    <w:rsid w:val="00F61B60"/>
    <w:rsid w:val="00F62AB0"/>
    <w:rsid w:val="00F64B1D"/>
    <w:rsid w:val="00F65216"/>
    <w:rsid w:val="00F656E7"/>
    <w:rsid w:val="00F66E41"/>
    <w:rsid w:val="00F713EA"/>
    <w:rsid w:val="00F75AC7"/>
    <w:rsid w:val="00F75D4E"/>
    <w:rsid w:val="00F8435F"/>
    <w:rsid w:val="00F9143F"/>
    <w:rsid w:val="00F923BD"/>
    <w:rsid w:val="00F95CE7"/>
    <w:rsid w:val="00F963A7"/>
    <w:rsid w:val="00F97D6F"/>
    <w:rsid w:val="00FA3938"/>
    <w:rsid w:val="00FA4B25"/>
    <w:rsid w:val="00FA4CE8"/>
    <w:rsid w:val="00FA5F45"/>
    <w:rsid w:val="00FA633C"/>
    <w:rsid w:val="00FB3CB7"/>
    <w:rsid w:val="00FC1315"/>
    <w:rsid w:val="00FC1E62"/>
    <w:rsid w:val="00FC53B1"/>
    <w:rsid w:val="00FC5E16"/>
    <w:rsid w:val="00FD1664"/>
    <w:rsid w:val="00FE025D"/>
    <w:rsid w:val="00FE0D86"/>
    <w:rsid w:val="00FE1E92"/>
    <w:rsid w:val="00FE3603"/>
    <w:rsid w:val="00FE6FA1"/>
    <w:rsid w:val="00FF4223"/>
    <w:rsid w:val="0500C6E7"/>
    <w:rsid w:val="10785232"/>
    <w:rsid w:val="12A01647"/>
    <w:rsid w:val="148BA03C"/>
    <w:rsid w:val="163EDB4B"/>
    <w:rsid w:val="1AB32887"/>
    <w:rsid w:val="1FAB017F"/>
    <w:rsid w:val="2932CCCD"/>
    <w:rsid w:val="46C86235"/>
    <w:rsid w:val="46FF48E0"/>
    <w:rsid w:val="525E4C59"/>
    <w:rsid w:val="53BBFA53"/>
    <w:rsid w:val="5E74354D"/>
    <w:rsid w:val="5F12524F"/>
    <w:rsid w:val="5F2F5777"/>
    <w:rsid w:val="6091B6B8"/>
    <w:rsid w:val="60CB27D8"/>
    <w:rsid w:val="63488D11"/>
    <w:rsid w:val="6775EF9C"/>
    <w:rsid w:val="6A049F73"/>
    <w:rsid w:val="72BDB65C"/>
    <w:rsid w:val="77587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A9F70A1"/>
  <w15:docId w15:val="{21505F5A-C632-4C24-A836-F520F8D4C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790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56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656D9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0777CF"/>
    <w:rPr>
      <w:color w:val="0563C1"/>
      <w:u w:val="single"/>
    </w:rPr>
  </w:style>
  <w:style w:type="character" w:customStyle="1" w:styleId="UnresolvedMention1">
    <w:name w:val="Unresolved Mention1"/>
    <w:uiPriority w:val="99"/>
    <w:semiHidden/>
    <w:unhideWhenUsed/>
    <w:rsid w:val="000777CF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E35D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53FF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B36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367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36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3675"/>
    <w:rPr>
      <w:sz w:val="24"/>
      <w:szCs w:val="24"/>
    </w:rPr>
  </w:style>
  <w:style w:type="character" w:customStyle="1" w:styleId="ui-provider">
    <w:name w:val="ui-provider"/>
    <w:basedOn w:val="DefaultParagraphFont"/>
    <w:rsid w:val="00103F06"/>
  </w:style>
  <w:style w:type="character" w:styleId="FollowedHyperlink">
    <w:name w:val="FollowedHyperlink"/>
    <w:basedOn w:val="DefaultParagraphFont"/>
    <w:uiPriority w:val="99"/>
    <w:semiHidden/>
    <w:unhideWhenUsed/>
    <w:rsid w:val="002670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2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youtu.be/lUh3e5be8gE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youtu.be/qc3gfc1fchA" TargetMode="External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anterburydiocese.org/ignite/ignite-resources" TargetMode="External"/><Relationship Id="rId1" Type="http://schemas.openxmlformats.org/officeDocument/2006/relationships/hyperlink" Target="mailto:igniteenquiries@diocant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llisdon\OneDrive%20-%20Canterbury%20Diocesan%20Board%20of%20Finance\Desktop\Ignite%20RO%20without%20me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7bff054-f365-4bea-94b2-ee623a8b2da8">
      <Terms xmlns="http://schemas.microsoft.com/office/infopath/2007/PartnerControls"/>
    </lcf76f155ced4ddcb4097134ff3c332f>
    <TaxCatchAll xmlns="797fee8a-63c0-4c06-9f5d-0a3de4381f4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8DE1396FF25C4D84F1187D6907B974" ma:contentTypeVersion="16" ma:contentTypeDescription="Create a new document." ma:contentTypeScope="" ma:versionID="f3410c86dcbec5568abfa221ac7b3496">
  <xsd:schema xmlns:xsd="http://www.w3.org/2001/XMLSchema" xmlns:xs="http://www.w3.org/2001/XMLSchema" xmlns:p="http://schemas.microsoft.com/office/2006/metadata/properties" xmlns:ns2="e7bff054-f365-4bea-94b2-ee623a8b2da8" xmlns:ns3="797fee8a-63c0-4c06-9f5d-0a3de4381f44" targetNamespace="http://schemas.microsoft.com/office/2006/metadata/properties" ma:root="true" ma:fieldsID="d83f88a57580050a2f58ee8267e88fce" ns2:_="" ns3:_="">
    <xsd:import namespace="e7bff054-f365-4bea-94b2-ee623a8b2da8"/>
    <xsd:import namespace="797fee8a-63c0-4c06-9f5d-0a3de4381f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ff054-f365-4bea-94b2-ee623a8b2d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d6fa388-df72-4059-a89b-9cf282f5a0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fee8a-63c0-4c06-9f5d-0a3de4381f4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beb1bb5-cc7e-477f-8b11-eb5483e08473}" ma:internalName="TaxCatchAll" ma:showField="CatchAllData" ma:web="797fee8a-63c0-4c06-9f5d-0a3de4381f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AFC17D-42C7-4CFF-82DC-4D73D802FC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59C49E-29BE-4BBB-AF7C-C7F78B3A7122}">
  <ds:schemaRefs>
    <ds:schemaRef ds:uri="http://schemas.microsoft.com/office/2006/metadata/properties"/>
    <ds:schemaRef ds:uri="http://schemas.microsoft.com/office/infopath/2007/PartnerControls"/>
    <ds:schemaRef ds:uri="e7bff054-f365-4bea-94b2-ee623a8b2da8"/>
    <ds:schemaRef ds:uri="797fee8a-63c0-4c06-9f5d-0a3de4381f44"/>
  </ds:schemaRefs>
</ds:datastoreItem>
</file>

<file path=customXml/itemProps3.xml><?xml version="1.0" encoding="utf-8"?>
<ds:datastoreItem xmlns:ds="http://schemas.openxmlformats.org/officeDocument/2006/customXml" ds:itemID="{49C10AC0-7915-4C02-879C-7FF94D58BB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bff054-f365-4bea-94b2-ee623a8b2da8"/>
    <ds:schemaRef ds:uri="797fee8a-63c0-4c06-9f5d-0a3de4381f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Ignite RO without meal</Template>
  <TotalTime>7</TotalTime>
  <Pages>2</Pages>
  <Words>255</Words>
  <Characters>1459</Characters>
  <Application>Microsoft Office Word</Application>
  <DocSecurity>0</DocSecurity>
  <Lines>12</Lines>
  <Paragraphs>3</Paragraphs>
  <ScaleCrop>false</ScaleCrop>
  <Company>HP Inc.</Company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Ellisdon</dc:creator>
  <cp:lastModifiedBy>Marilyn Shrimpton</cp:lastModifiedBy>
  <cp:revision>21</cp:revision>
  <cp:lastPrinted>2018-09-05T14:59:00Z</cp:lastPrinted>
  <dcterms:created xsi:type="dcterms:W3CDTF">2021-11-17T14:32:00Z</dcterms:created>
  <dcterms:modified xsi:type="dcterms:W3CDTF">2024-11-08T16:31:00Z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0x010100B48DE1396FF25C4D84F1187D6907B974</vt:lpwstr>
  </property>
  <property fmtid="{D5CDD505-2E9C-101B-9397-08002B2CF9AE}" pid="3" name="MediaServiceImageTags">
    <vt:lpwstr/>
  </property>
</Properties>
</file>